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E14239" w:rsidRPr="00A84AED" w:rsidRDefault="00E14239" w:rsidP="008A7E96">
      <w:pPr>
        <w:rPr>
          <w:rFonts w:ascii="Abel Pro" w:hAnsi="Abel Pro"/>
          <w:lang w:val="hr-HR"/>
        </w:rPr>
      </w:pPr>
    </w:p>
    <w:p w:rsidR="00E14239" w:rsidRPr="00A84AED" w:rsidRDefault="00E14239" w:rsidP="008A7E96">
      <w:pPr>
        <w:rPr>
          <w:rFonts w:ascii="Abel Pro" w:hAnsi="Abel Pro"/>
          <w:lang w:val="hr-HR"/>
        </w:rPr>
      </w:pPr>
    </w:p>
    <w:p w:rsidR="00E14239" w:rsidRPr="00A84AED" w:rsidRDefault="00630447" w:rsidP="00630447">
      <w:pPr>
        <w:tabs>
          <w:tab w:val="left" w:pos="2850"/>
        </w:tabs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tab/>
      </w:r>
    </w:p>
    <w:p w:rsidR="00630447" w:rsidRPr="00A84AED" w:rsidRDefault="00630447" w:rsidP="00630447">
      <w:pPr>
        <w:tabs>
          <w:tab w:val="left" w:pos="2850"/>
        </w:tabs>
        <w:rPr>
          <w:rFonts w:ascii="Abel Pro" w:hAnsi="Abel Pro"/>
          <w:lang w:val="hr-HR"/>
        </w:rPr>
      </w:pPr>
    </w:p>
    <w:p w:rsidR="00630447" w:rsidRPr="00A84AED" w:rsidRDefault="00630447" w:rsidP="00630447">
      <w:pPr>
        <w:tabs>
          <w:tab w:val="left" w:pos="2850"/>
        </w:tabs>
        <w:rPr>
          <w:rFonts w:ascii="Abel Pro" w:hAnsi="Abel Pro"/>
          <w:lang w:val="hr-HR"/>
        </w:rPr>
      </w:pPr>
    </w:p>
    <w:p w:rsidR="00630447" w:rsidRPr="00A84AED" w:rsidRDefault="00630447" w:rsidP="00630447">
      <w:pPr>
        <w:tabs>
          <w:tab w:val="left" w:pos="2850"/>
        </w:tabs>
        <w:rPr>
          <w:rFonts w:ascii="Abel Pro" w:hAnsi="Abel Pro"/>
          <w:lang w:val="hr-HR"/>
        </w:rPr>
      </w:pPr>
    </w:p>
    <w:p w:rsidR="00E14239" w:rsidRPr="00A84AED" w:rsidRDefault="00E14239" w:rsidP="008A7E96">
      <w:pPr>
        <w:rPr>
          <w:rFonts w:ascii="Abel Pro" w:hAnsi="Abel Pro"/>
          <w:lang w:val="hr-HR"/>
        </w:rPr>
      </w:pPr>
    </w:p>
    <w:p w:rsidR="0044228B" w:rsidRPr="00A84AED" w:rsidRDefault="0044228B" w:rsidP="008A7E96">
      <w:pPr>
        <w:rPr>
          <w:rFonts w:ascii="Abel Pro" w:hAnsi="Abel Pro"/>
          <w:lang w:val="hr-HR"/>
        </w:rPr>
      </w:pPr>
    </w:p>
    <w:p w:rsidR="0044228B" w:rsidRPr="00A84AED" w:rsidRDefault="0044228B" w:rsidP="008A7E96">
      <w:pPr>
        <w:rPr>
          <w:rFonts w:ascii="Abel Pro" w:hAnsi="Abel Pro"/>
          <w:lang w:val="hr-HR"/>
        </w:rPr>
      </w:pPr>
    </w:p>
    <w:p w:rsidR="00E14239" w:rsidRPr="00A84AED" w:rsidRDefault="00E14239" w:rsidP="008A7E96">
      <w:pPr>
        <w:rPr>
          <w:rFonts w:ascii="Abel Pro" w:hAnsi="Abel Pro"/>
          <w:lang w:val="hr-HR"/>
        </w:rPr>
      </w:pPr>
    </w:p>
    <w:p w:rsidR="00E14239" w:rsidRPr="00A84AED" w:rsidRDefault="00E14239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jc w:val="center"/>
        <w:rPr>
          <w:rFonts w:ascii="Abel Pro" w:hAnsi="Abel Pro"/>
          <w:b/>
          <w:sz w:val="40"/>
          <w:szCs w:val="40"/>
          <w:lang w:val="hr-HR"/>
        </w:rPr>
      </w:pPr>
    </w:p>
    <w:p w:rsidR="000C4114" w:rsidRPr="00A84AED" w:rsidRDefault="000C4114" w:rsidP="000C4114">
      <w:pPr>
        <w:jc w:val="center"/>
        <w:rPr>
          <w:rFonts w:ascii="Abel Pro" w:hAnsi="Abel Pro"/>
          <w:b/>
          <w:sz w:val="60"/>
          <w:szCs w:val="60"/>
          <w:lang w:val="hr-HR"/>
        </w:rPr>
      </w:pPr>
      <w:r w:rsidRPr="00A84AED">
        <w:rPr>
          <w:rFonts w:ascii="Abel Pro" w:hAnsi="Abel Pro"/>
          <w:b/>
          <w:sz w:val="60"/>
          <w:szCs w:val="60"/>
          <w:lang w:val="hr-HR"/>
        </w:rPr>
        <w:t>PROJEKTNI PRIJEDLOG</w:t>
      </w:r>
    </w:p>
    <w:p w:rsidR="00845B0D" w:rsidRPr="00A84AED" w:rsidRDefault="00845B0D" w:rsidP="000C4114">
      <w:pPr>
        <w:jc w:val="center"/>
        <w:rPr>
          <w:rFonts w:ascii="Abel Pro" w:hAnsi="Abel Pro"/>
          <w:sz w:val="40"/>
          <w:szCs w:val="40"/>
          <w:lang w:val="hr-HR"/>
        </w:rPr>
      </w:pPr>
    </w:p>
    <w:p w:rsidR="000C4114" w:rsidRPr="00A84AED" w:rsidRDefault="000C4114" w:rsidP="000C4114">
      <w:pPr>
        <w:jc w:val="center"/>
        <w:rPr>
          <w:rFonts w:ascii="Abel Pro" w:hAnsi="Abel Pro"/>
          <w:sz w:val="40"/>
          <w:szCs w:val="40"/>
          <w:lang w:val="hr-HR"/>
        </w:rPr>
      </w:pPr>
    </w:p>
    <w:p w:rsidR="0044228B" w:rsidRPr="00A84AED" w:rsidRDefault="0044228B" w:rsidP="000C4114">
      <w:pPr>
        <w:jc w:val="center"/>
        <w:rPr>
          <w:rFonts w:ascii="Abel Pro" w:hAnsi="Abel Pro"/>
          <w:sz w:val="40"/>
          <w:szCs w:val="40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C4114" w:rsidRPr="00A84AED" w:rsidTr="000C4114">
        <w:tc>
          <w:tcPr>
            <w:tcW w:w="9350" w:type="dxa"/>
          </w:tcPr>
          <w:p w:rsidR="000C4114" w:rsidRPr="00A84AED" w:rsidRDefault="00EB712E" w:rsidP="00AD7FEA">
            <w:pPr>
              <w:jc w:val="center"/>
              <w:rPr>
                <w:rFonts w:ascii="Abel Pro" w:hAnsi="Abel Pro"/>
                <w:b/>
                <w:sz w:val="28"/>
                <w:szCs w:val="28"/>
                <w:lang w:val="hr-HR"/>
              </w:rPr>
            </w:pPr>
            <w:r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  <w:fldChar w:fldCharType="begin">
                <w:ffData>
                  <w:name w:val="Tekst13"/>
                  <w:enabled/>
                  <w:calcOnExit w:val="0"/>
                  <w:textInput/>
                </w:ffData>
              </w:fldChar>
            </w:r>
            <w:bookmarkStart w:id="0" w:name="Tekst13"/>
            <w:r w:rsidR="0044228B"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</w:r>
            <w:r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  <w:fldChar w:fldCharType="separate"/>
            </w:r>
            <w:bookmarkStart w:id="1" w:name="_GoBack"/>
            <w:r w:rsidR="00AD7FEA"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  <w:t> </w:t>
            </w:r>
            <w:r w:rsidR="00AD7FEA"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  <w:t> </w:t>
            </w:r>
            <w:r w:rsidR="00AD7FEA"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  <w:t> </w:t>
            </w:r>
            <w:r w:rsidR="00AD7FEA"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  <w:t> </w:t>
            </w:r>
            <w:r w:rsidR="00AD7FEA"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  <w:t> </w:t>
            </w:r>
            <w:bookmarkEnd w:id="1"/>
            <w:r w:rsidRPr="00A84AED">
              <w:rPr>
                <w:rFonts w:ascii="Abel Pro" w:hAnsi="Abel Pro"/>
                <w:b/>
                <w:sz w:val="28"/>
                <w:szCs w:val="28"/>
                <w:lang w:val="hr-HR"/>
              </w:rPr>
              <w:fldChar w:fldCharType="end"/>
            </w:r>
            <w:bookmarkEnd w:id="0"/>
          </w:p>
        </w:tc>
      </w:tr>
    </w:tbl>
    <w:p w:rsidR="000C4114" w:rsidRPr="00A84AED" w:rsidRDefault="0044228B" w:rsidP="000C4114">
      <w:pPr>
        <w:jc w:val="center"/>
        <w:rPr>
          <w:rFonts w:ascii="Abel Pro" w:hAnsi="Abel Pro"/>
          <w:sz w:val="24"/>
          <w:szCs w:val="24"/>
          <w:lang w:val="hr-HR"/>
        </w:rPr>
      </w:pPr>
      <w:r w:rsidRPr="00A84AED">
        <w:rPr>
          <w:rFonts w:ascii="Abel Pro" w:hAnsi="Abel Pro"/>
          <w:sz w:val="24"/>
          <w:szCs w:val="24"/>
          <w:lang w:val="hr-HR"/>
        </w:rPr>
        <w:t>Naziv aplikanta</w:t>
      </w:r>
    </w:p>
    <w:p w:rsidR="0044228B" w:rsidRPr="00A84AED" w:rsidRDefault="0044228B" w:rsidP="000C4114">
      <w:pPr>
        <w:jc w:val="center"/>
        <w:rPr>
          <w:rFonts w:ascii="Abel Pro" w:hAnsi="Abel Pro"/>
          <w:sz w:val="28"/>
          <w:szCs w:val="28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4228B" w:rsidRPr="00A84AED" w:rsidTr="00D61800">
        <w:tc>
          <w:tcPr>
            <w:tcW w:w="9350" w:type="dxa"/>
          </w:tcPr>
          <w:p w:rsidR="0044228B" w:rsidRPr="00A84AED" w:rsidRDefault="0044228B" w:rsidP="00D61800">
            <w:pPr>
              <w:jc w:val="center"/>
              <w:rPr>
                <w:rFonts w:ascii="Abel Pro" w:hAnsi="Abel Pro"/>
                <w:b/>
                <w:sz w:val="28"/>
                <w:szCs w:val="28"/>
                <w:lang w:val="hr-HR"/>
              </w:rPr>
            </w:pPr>
          </w:p>
        </w:tc>
      </w:tr>
    </w:tbl>
    <w:p w:rsidR="0044228B" w:rsidRPr="00A84AED" w:rsidRDefault="00650D33" w:rsidP="0044228B">
      <w:pPr>
        <w:jc w:val="center"/>
        <w:rPr>
          <w:rFonts w:ascii="Abel Pro" w:hAnsi="Abel Pro"/>
          <w:sz w:val="24"/>
          <w:szCs w:val="24"/>
          <w:lang w:val="hr-HR"/>
        </w:rPr>
      </w:pPr>
      <w:r w:rsidRPr="00A84AED">
        <w:rPr>
          <w:rFonts w:ascii="Abel Pro" w:hAnsi="Abel Pro"/>
          <w:sz w:val="24"/>
          <w:szCs w:val="24"/>
          <w:lang w:val="hr-HR"/>
        </w:rPr>
        <w:t>Oznaka poziva</w:t>
      </w:r>
    </w:p>
    <w:p w:rsidR="0044228B" w:rsidRPr="00A84AED" w:rsidRDefault="0044228B" w:rsidP="0044228B">
      <w:pPr>
        <w:jc w:val="center"/>
        <w:rPr>
          <w:rFonts w:ascii="Abel Pro" w:hAnsi="Abel Pro"/>
          <w:sz w:val="40"/>
          <w:szCs w:val="40"/>
          <w:lang w:val="hr-HR"/>
        </w:rPr>
      </w:pPr>
    </w:p>
    <w:p w:rsidR="0044228B" w:rsidRPr="00A84AED" w:rsidRDefault="0044228B" w:rsidP="000C4114">
      <w:pPr>
        <w:jc w:val="center"/>
        <w:rPr>
          <w:rFonts w:ascii="Abel Pro" w:hAnsi="Abel Pro"/>
          <w:sz w:val="40"/>
          <w:szCs w:val="40"/>
          <w:lang w:val="hr-HR"/>
        </w:rPr>
      </w:pPr>
    </w:p>
    <w:p w:rsidR="000C4114" w:rsidRPr="00A84AED" w:rsidRDefault="00CB13A9" w:rsidP="000C4114">
      <w:pPr>
        <w:jc w:val="center"/>
        <w:rPr>
          <w:rFonts w:ascii="Abel Pro" w:hAnsi="Abel Pro"/>
          <w:sz w:val="30"/>
          <w:szCs w:val="30"/>
          <w:lang w:val="hr-HR"/>
        </w:rPr>
      </w:pPr>
      <w:r w:rsidRPr="00A84AED">
        <w:rPr>
          <w:rFonts w:ascii="Abel Pro" w:hAnsi="Abel Pro"/>
          <w:sz w:val="30"/>
          <w:szCs w:val="30"/>
          <w:lang w:val="hr-HR"/>
        </w:rPr>
        <w:t xml:space="preserve">Projektni prijedlog dostavlja se u </w:t>
      </w:r>
      <w:r w:rsidR="00C56D6F" w:rsidRPr="00A84AED">
        <w:rPr>
          <w:rFonts w:ascii="Abel Pro" w:hAnsi="Abel Pro"/>
          <w:sz w:val="30"/>
          <w:szCs w:val="30"/>
          <w:lang w:val="hr-HR"/>
        </w:rPr>
        <w:t>ovom formatu i</w:t>
      </w:r>
      <w:r w:rsidR="00F17A34" w:rsidRPr="00A84AED">
        <w:rPr>
          <w:rFonts w:ascii="Abel Pro" w:hAnsi="Abel Pro"/>
          <w:sz w:val="30"/>
          <w:szCs w:val="30"/>
          <w:lang w:val="hr-HR"/>
        </w:rPr>
        <w:t xml:space="preserve"> nepotpisan.</w:t>
      </w: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>
      <w:pPr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 w:eastAsia="en-US"/>
        </w:rPr>
      </w:pPr>
      <w:r w:rsidRPr="00A84AED">
        <w:rPr>
          <w:rFonts w:ascii="Abel Pro" w:hAnsi="Abel Pro"/>
          <w:lang w:val="hr-HR"/>
        </w:rPr>
        <w:br w:type="page"/>
      </w:r>
    </w:p>
    <w:p w:rsidR="008A7E96" w:rsidRPr="00A84AED" w:rsidRDefault="008A7E96" w:rsidP="008A7E96">
      <w:pPr>
        <w:pStyle w:val="Naslov2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 xml:space="preserve">1. </w:t>
      </w:r>
      <w:r w:rsidR="007F56D9" w:rsidRPr="00A84AED">
        <w:rPr>
          <w:rFonts w:ascii="Abel Pro" w:hAnsi="Abel Pro"/>
          <w:lang w:val="hr-HR"/>
        </w:rPr>
        <w:t>OSNOVNE INFORMACIJE O ORGANIZACIJI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0"/>
                      <wp:docPr id="4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47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0E64A" id="Group 2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">
                      <v:rect id="Rectangle 20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7LHcQA&#10;AADbAAAADwAAAGRycy9kb3ducmV2LnhtbESPT2sCMRTE7wW/Q3hCbzVZa6uuG6UUSq2X4r/7Y/Pc&#10;Xdy8LEnU7bdvhEKPw8z8hilWvW3FlXxoHGvIRgoEcelMw5WGw/7jaQYiRGSDrWPS8EMBVsvBQ4G5&#10;cTfe0nUXK5EgHHLUUMfY5VKGsiaLYeQ64uSdnLcYk/SVNB5vCW5bOVbqVVpsOC3U2NF7TeV5d7Ea&#10;PtX3/HipDKuJzMbPzeZrO/cvWj8O+7cFiEh9/A//tddGw2QK9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yx3EAAAA2wAAAA8AAAAAAAAAAAAAAAAAmAIAAGRycy9k&#10;b3ducmV2LnhtbFBLBQYAAAAABAAEAPUAAACJAwAAAAA=&#10;" fillcolor="#5b9bd5 [3204]" stroked="f" strokeweight="0"/>
                      <v:shape id="Freeform 21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PTMIA&#10;AADbAAAADwAAAGRycy9kb3ducmV2LnhtbERPTWvCQBC9F/oflil4q5sWMSG6CaVQ0IOYqr1Ps2MS&#10;zc6m2dWk/fXdg+Dx8b6X+WhacaXeNZYVvEwjEMSl1Q1XCg77j+cEhPPIGlvLpOCXHOTZ48MSU20H&#10;/qTrzlcihLBLUUHtfZdK6cqaDLqp7YgDd7S9QR9gX0nd4xDCTStfo2guDTYcGmrs6L2m8ry7GAXb&#10;b3v62/8UVfu17g5Wb8q4iBOlJk/j2wKEp9HfxTf3SiuYhbHhS/g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s9MwgAAANsAAAAPAAAAAAAAAAAAAAAAAJgCAABkcnMvZG93&#10;bnJldi54bWxQSwUGAAAAAAQABAD1AAAAhw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8A7E96" w:rsidRPr="00A84AED" w:rsidRDefault="008A7E96" w:rsidP="008A7E96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Molimo Vas da pažljivo unesete </w:t>
            </w:r>
            <w:r w:rsidR="007F56D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osnovne informacije o organizaciji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. U slučaju da dođe do promjene </w:t>
            </w:r>
            <w:r w:rsidR="007F56D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navedenih podataka, 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molimo Vas da nas o tome obavijestite.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tbl>
      <w:tblPr>
        <w:tblStyle w:val="Reetkatablice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041"/>
        <w:gridCol w:w="3195"/>
      </w:tblGrid>
      <w:tr w:rsidR="008A7E96" w:rsidRPr="00A84AED" w:rsidTr="00472AE8">
        <w:tc>
          <w:tcPr>
            <w:tcW w:w="3114" w:type="dxa"/>
          </w:tcPr>
          <w:p w:rsidR="008A7E96" w:rsidRPr="00A84AED" w:rsidRDefault="00287D2A" w:rsidP="008A7E96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Puni naziv aplikanta</w:t>
            </w:r>
          </w:p>
        </w:tc>
        <w:tc>
          <w:tcPr>
            <w:tcW w:w="6236" w:type="dxa"/>
            <w:gridSpan w:val="2"/>
          </w:tcPr>
          <w:p w:rsidR="008A7E96" w:rsidRPr="00A84AED" w:rsidRDefault="00EB712E" w:rsidP="00AD7FEA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D7FEA" w:rsidRPr="00A84AED">
              <w:rPr>
                <w:rFonts w:ascii="Abel Pro" w:hAnsi="Abel Pro"/>
                <w:sz w:val="20"/>
                <w:lang w:val="hr-HR"/>
              </w:rPr>
              <w:t> </w:t>
            </w:r>
            <w:r w:rsidR="00AD7FEA" w:rsidRPr="00A84AED">
              <w:rPr>
                <w:rFonts w:ascii="Abel Pro" w:hAnsi="Abel Pro"/>
                <w:sz w:val="20"/>
                <w:lang w:val="hr-HR"/>
              </w:rPr>
              <w:t> </w:t>
            </w:r>
            <w:r w:rsidR="00AD7FEA" w:rsidRPr="00A84AED">
              <w:rPr>
                <w:rFonts w:ascii="Abel Pro" w:hAnsi="Abel Pro"/>
                <w:sz w:val="20"/>
                <w:lang w:val="hr-HR"/>
              </w:rPr>
              <w:t> </w:t>
            </w:r>
            <w:r w:rsidR="00AD7FEA" w:rsidRPr="00A84AED">
              <w:rPr>
                <w:rFonts w:ascii="Abel Pro" w:hAnsi="Abel Pro"/>
                <w:sz w:val="20"/>
                <w:lang w:val="hr-HR"/>
              </w:rPr>
              <w:t> </w:t>
            </w:r>
            <w:r w:rsidR="00AD7FEA" w:rsidRPr="00A84AED">
              <w:rPr>
                <w:rFonts w:ascii="Abel Pro" w:hAnsi="Abel Pro"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1655A3" w:rsidRPr="00A84AED" w:rsidTr="001655A3">
        <w:tc>
          <w:tcPr>
            <w:tcW w:w="3114" w:type="dxa"/>
          </w:tcPr>
          <w:p w:rsidR="001655A3" w:rsidRDefault="001655A3" w:rsidP="001655A3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ID broj u Online direktoriju omladinskih udruženja Instituta</w:t>
            </w:r>
          </w:p>
          <w:p w:rsidR="003F60E8" w:rsidRPr="00A84AED" w:rsidRDefault="003F60E8" w:rsidP="001655A3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(v. </w:t>
            </w:r>
            <w:hyperlink r:id="rId8" w:history="1">
              <w:r w:rsidRPr="001E512E">
                <w:rPr>
                  <w:rStyle w:val="Hiperveza"/>
                  <w:rFonts w:ascii="Abel Pro" w:hAnsi="Abel Pro"/>
                  <w:b/>
                  <w:sz w:val="20"/>
                  <w:lang w:val="hr-HR"/>
                </w:rPr>
                <w:t>http://direktorij.kultbih.org/</w:t>
              </w:r>
            </w:hyperlink>
            <w: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) </w:t>
            </w:r>
          </w:p>
        </w:tc>
        <w:tc>
          <w:tcPr>
            <w:tcW w:w="6236" w:type="dxa"/>
            <w:gridSpan w:val="2"/>
          </w:tcPr>
          <w:p w:rsidR="001655A3" w:rsidRPr="00A84AED" w:rsidRDefault="001655A3" w:rsidP="001655A3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472AE8">
        <w:tc>
          <w:tcPr>
            <w:tcW w:w="3114" w:type="dxa"/>
          </w:tcPr>
          <w:p w:rsidR="008A7E96" w:rsidRPr="00A84AED" w:rsidRDefault="008A7E96" w:rsidP="008A7E96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Osoba odgovorna za projekt</w:t>
            </w:r>
          </w:p>
        </w:tc>
        <w:tc>
          <w:tcPr>
            <w:tcW w:w="6236" w:type="dxa"/>
            <w:gridSpan w:val="2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472AE8">
        <w:tc>
          <w:tcPr>
            <w:tcW w:w="3114" w:type="dxa"/>
          </w:tcPr>
          <w:p w:rsidR="008A7E96" w:rsidRPr="00A84AED" w:rsidRDefault="008A7E96" w:rsidP="008A7E96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Podaci odgovorne osobe za projekt (mobitel, e-mail</w:t>
            </w:r>
            <w:r w:rsidR="00AD7FEA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)</w:t>
            </w:r>
          </w:p>
        </w:tc>
        <w:tc>
          <w:tcPr>
            <w:tcW w:w="3041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195" w:type="dxa"/>
          </w:tcPr>
          <w:p w:rsidR="008A7E96" w:rsidRPr="00A84AED" w:rsidRDefault="00EB712E" w:rsidP="00AD7FEA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@"/>
                    <w:format w:val="Mala slova"/>
                  </w:textInput>
                </w:ffData>
              </w:fldChar>
            </w:r>
            <w:r w:rsidR="00472AE8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D7FEA" w:rsidRPr="00A84AED">
              <w:rPr>
                <w:rFonts w:ascii="Abel Pro" w:hAnsi="Abel Pro"/>
                <w:noProof/>
                <w:sz w:val="20"/>
                <w:lang w:val="hr-HR"/>
              </w:rPr>
              <w:t>@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</w:tbl>
    <w:p w:rsidR="007F56D9" w:rsidRPr="00A84AED" w:rsidRDefault="007F56D9" w:rsidP="008A7E96">
      <w:pPr>
        <w:rPr>
          <w:rFonts w:ascii="Abel Pro" w:hAnsi="Abel Pro"/>
          <w:lang w:val="hr-HR"/>
        </w:rPr>
      </w:pPr>
    </w:p>
    <w:tbl>
      <w:tblPr>
        <w:tblStyle w:val="Reetkatablice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61"/>
        <w:gridCol w:w="6389"/>
      </w:tblGrid>
      <w:tr w:rsidR="008A7E96" w:rsidRPr="00A84AED" w:rsidTr="008A7E96">
        <w:tc>
          <w:tcPr>
            <w:tcW w:w="2972" w:type="dxa"/>
          </w:tcPr>
          <w:p w:rsidR="008A7E96" w:rsidRPr="00A84AED" w:rsidRDefault="007F56D9" w:rsidP="00191A7E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Prilozi </w:t>
            </w:r>
            <w:r w:rsidR="0031604E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koje je potrebno dostaviti</w:t>
            </w: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 uz obrazac projektnog prijedloga</w:t>
            </w:r>
          </w:p>
        </w:tc>
        <w:tc>
          <w:tcPr>
            <w:tcW w:w="6424" w:type="dxa"/>
          </w:tcPr>
          <w:p w:rsidR="00BC4778" w:rsidRPr="00A84AED" w:rsidRDefault="00EB712E" w:rsidP="0031604E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PotvrdniOkvi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PotvrdniOkvir2"/>
            <w:r w:rsidR="007F56D9" w:rsidRPr="00A84AED">
              <w:rPr>
                <w:rFonts w:ascii="Abel Pro" w:hAnsi="Abel Pro"/>
                <w:sz w:val="20"/>
                <w:lang w:val="hr-HR"/>
              </w:rPr>
              <w:instrText xml:space="preserve"> FORMCHECKBOX </w:instrText>
            </w:r>
            <w:r w:rsidR="00716748">
              <w:rPr>
                <w:rFonts w:ascii="Abel Pro" w:hAnsi="Abel Pro"/>
                <w:sz w:val="20"/>
                <w:lang w:val="hr-HR"/>
              </w:rPr>
            </w:r>
            <w:r w:rsidR="00716748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  <w:bookmarkEnd w:id="2"/>
            <w:r w:rsidR="004067BD" w:rsidRPr="00A84AED">
              <w:rPr>
                <w:rFonts w:ascii="Abel Pro" w:hAnsi="Abel Pro"/>
                <w:sz w:val="20"/>
                <w:lang w:val="hr-HR"/>
              </w:rPr>
              <w:t xml:space="preserve">  OBR</w:t>
            </w:r>
            <w:r w:rsidR="007F56D9" w:rsidRPr="00A84AED">
              <w:rPr>
                <w:rFonts w:ascii="Abel Pro" w:hAnsi="Abel Pro"/>
                <w:sz w:val="20"/>
                <w:lang w:val="hr-HR"/>
              </w:rPr>
              <w:t>-PRB Prijedlog budžeta</w:t>
            </w:r>
          </w:p>
        </w:tc>
      </w:tr>
    </w:tbl>
    <w:p w:rsidR="007F56D9" w:rsidRPr="00A84AED" w:rsidRDefault="007F56D9" w:rsidP="008A7E96">
      <w:pPr>
        <w:rPr>
          <w:rFonts w:ascii="Abel Pro" w:hAnsi="Abel Pro"/>
          <w:lang w:val="hr-HR"/>
        </w:rPr>
      </w:pPr>
    </w:p>
    <w:p w:rsidR="00BD3D84" w:rsidRPr="00A84AED" w:rsidRDefault="00BD3D84" w:rsidP="00BD3D84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t>Svojim potpisom izjavljujem da su svi navedeni podaci tačni.</w:t>
      </w:r>
    </w:p>
    <w:tbl>
      <w:tblPr>
        <w:tblStyle w:val="Reetkatablice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63"/>
        <w:gridCol w:w="6387"/>
      </w:tblGrid>
      <w:tr w:rsidR="00BD3D84" w:rsidRPr="00A84AED" w:rsidTr="0031604E">
        <w:tc>
          <w:tcPr>
            <w:tcW w:w="2963" w:type="dxa"/>
          </w:tcPr>
          <w:p w:rsidR="00BD3D84" w:rsidRPr="00A84AED" w:rsidRDefault="00BD3D84" w:rsidP="00D61800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Datum podnošenja prijave</w:t>
            </w:r>
          </w:p>
        </w:tc>
        <w:tc>
          <w:tcPr>
            <w:tcW w:w="6387" w:type="dxa"/>
          </w:tcPr>
          <w:p w:rsidR="00BD3D84" w:rsidRPr="00A84AED" w:rsidRDefault="00EB712E" w:rsidP="00D61800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.M.yyyy."/>
                  </w:textInput>
                </w:ffData>
              </w:fldChar>
            </w:r>
            <w:r w:rsidR="00BD3D84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BD3D84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BD3D84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BD3D84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BD3D84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BD3D84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  <w:r w:rsidR="00BD3D84" w:rsidRPr="00A84AED">
              <w:rPr>
                <w:rFonts w:ascii="Abel Pro" w:hAnsi="Abel Pro"/>
                <w:sz w:val="20"/>
                <w:lang w:val="hr-HR"/>
              </w:rPr>
              <w:t xml:space="preserve"> g.</w:t>
            </w:r>
          </w:p>
        </w:tc>
      </w:tr>
    </w:tbl>
    <w:p w:rsidR="0031604E" w:rsidRPr="00A84AED" w:rsidRDefault="0031604E" w:rsidP="008A7E96">
      <w:pPr>
        <w:pStyle w:val="Naslov2"/>
        <w:rPr>
          <w:rFonts w:ascii="Abel Pro" w:hAnsi="Abel Pro"/>
          <w:lang w:val="hr-HR"/>
        </w:rPr>
      </w:pPr>
    </w:p>
    <w:p w:rsidR="0031604E" w:rsidRPr="00A84AED" w:rsidRDefault="0031604E">
      <w:pPr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 w:eastAsia="en-US"/>
        </w:rPr>
      </w:pPr>
      <w:r w:rsidRPr="00A84AED">
        <w:rPr>
          <w:rFonts w:ascii="Abel Pro" w:hAnsi="Abel Pro"/>
          <w:lang w:val="hr-HR"/>
        </w:rPr>
        <w:br w:type="page"/>
      </w:r>
    </w:p>
    <w:p w:rsidR="008A7E96" w:rsidRPr="00A84AED" w:rsidRDefault="008A7E96" w:rsidP="008A7E96">
      <w:pPr>
        <w:pStyle w:val="Naslov2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>2. OSNOVNE INFORMACIJE O PROJEKTU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0"/>
                      <wp:docPr id="43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44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2ED2F" id="Group 41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">
                      <v:rect id="Rectangle 2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xVasMA&#10;AADbAAAADwAAAGRycy9kb3ducmV2LnhtbESPQWsCMRSE70L/Q3iF3jTRrlK3m5VSKFYvom3vj83r&#10;7tLNy5JEXf99Iwgeh5n5hilWg+3EiXxoHWuYThQI4sqZlmsN318f4xcQISIb7ByThgsFWJUPowJz&#10;4868p9Mh1iJBOOSooYmxz6UMVUMWw8T1xMn7dd5iTNLX0ng8J7jt5EyphbTYclposKf3hqq/w9Fq&#10;WKvd8udYG1aZnM6e2+1mv/RzrZ8eh7dXEJGGeA/f2p9GQ5bB9Uv6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xVasMAAADbAAAADwAAAAAAAAAAAAAAAACYAgAAZHJzL2Rv&#10;d25yZXYueG1sUEsFBgAAAAAEAAQA9QAAAIgDAAAAAA==&#10;" fillcolor="#5b9bd5 [3204]" stroked="f" strokeweight="0"/>
                      <v:shape id="Freeform 3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g0sUA&#10;AADbAAAADwAAAGRycy9kb3ducmV2LnhtbESPQWvCQBSE7wX/w/IEb3VT0SrRNZSCYA/SGPX+zL4m&#10;abNvY3Yb0/76bkHwOMzMN8wq6U0tOmpdZVnB0zgCQZxbXXGh4HjYPC5AOI+ssbZMCn7IQbIePKww&#10;1vbKe+oyX4gAYRejgtL7JpbS5SUZdGPbEAfvw7YGfZBtIXWL1wA3tZxE0bM0WHFYKLGh15Lyr+zb&#10;KHg/28/fwyUt6tNbc7R6l8/T+UKp0bB/WYLw1Pt7+NbeagXTG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DSxQAAANsAAAAPAAAAAAAAAAAAAAAAAJgCAABkcnMv&#10;ZG93bnJldi54bWxQSwUGAAAAAAQABAD1AAAAig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8A7E96" w:rsidRPr="00A84AED" w:rsidRDefault="008A7E96" w:rsidP="008A7E96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Osnovne informacije o projektu mogu biti dostupne ši</w:t>
            </w:r>
            <w:r w:rsidR="0031604E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roj javnosti, npr. na web-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stranici</w:t>
            </w:r>
            <w:r w:rsidR="0031604E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Instituta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, promotivnim lecima i sl.</w:t>
            </w:r>
          </w:p>
          <w:p w:rsidR="008A7E96" w:rsidRPr="00A84AED" w:rsidRDefault="008A7E96" w:rsidP="00887156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Prijedlog budžeta dost</w:t>
            </w:r>
            <w:r w:rsidR="004067BD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avlja se u odvojenoj tabeli OBR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-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PRB Prijedlog budžeta.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tbl>
      <w:tblPr>
        <w:tblStyle w:val="Reetkatablice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6391"/>
      </w:tblGrid>
      <w:tr w:rsidR="008A7E96" w:rsidRPr="00A84AED" w:rsidTr="008A7E96">
        <w:tc>
          <w:tcPr>
            <w:tcW w:w="2972" w:type="dxa"/>
          </w:tcPr>
          <w:p w:rsidR="008A7E96" w:rsidRPr="00A84AED" w:rsidRDefault="008A7E96" w:rsidP="008A7E96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Naziv projekta</w:t>
            </w:r>
          </w:p>
        </w:tc>
        <w:tc>
          <w:tcPr>
            <w:tcW w:w="6424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c>
          <w:tcPr>
            <w:tcW w:w="2972" w:type="dxa"/>
          </w:tcPr>
          <w:p w:rsidR="008A7E96" w:rsidRPr="00A84AED" w:rsidRDefault="00472B56" w:rsidP="008A7E96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Opći i specifični cilj</w:t>
            </w:r>
            <w:r w:rsidR="0031604E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(evi)</w:t>
            </w: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 projekta</w:t>
            </w:r>
          </w:p>
        </w:tc>
        <w:tc>
          <w:tcPr>
            <w:tcW w:w="6424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c>
          <w:tcPr>
            <w:tcW w:w="2972" w:type="dxa"/>
          </w:tcPr>
          <w:p w:rsidR="008A7E96" w:rsidRPr="00A84AED" w:rsidRDefault="00472B56" w:rsidP="008A7E96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Ciljna grupa i korisnici</w:t>
            </w:r>
          </w:p>
        </w:tc>
        <w:tc>
          <w:tcPr>
            <w:tcW w:w="6424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c>
          <w:tcPr>
            <w:tcW w:w="2972" w:type="dxa"/>
          </w:tcPr>
          <w:p w:rsidR="008A7E96" w:rsidRPr="00A84AED" w:rsidRDefault="008A7E96" w:rsidP="008A7E96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Trajanje projekta</w:t>
            </w:r>
            <w:r w:rsidR="00887156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 (broj mjeseci)</w:t>
            </w:r>
          </w:p>
        </w:tc>
        <w:tc>
          <w:tcPr>
            <w:tcW w:w="6424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c>
          <w:tcPr>
            <w:tcW w:w="2972" w:type="dxa"/>
          </w:tcPr>
          <w:p w:rsidR="008A7E96" w:rsidRPr="00A84AED" w:rsidRDefault="008A7E96" w:rsidP="0067149B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Ukupan </w:t>
            </w:r>
            <w:r w:rsidR="007D6BCF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iznos </w:t>
            </w: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budžet</w:t>
            </w:r>
            <w:r w:rsidR="007D6BCF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a</w:t>
            </w: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 projekta (</w:t>
            </w:r>
            <w:r w:rsidR="0067149B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BAM</w:t>
            </w: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)</w:t>
            </w:r>
          </w:p>
        </w:tc>
        <w:tc>
          <w:tcPr>
            <w:tcW w:w="6424" w:type="dxa"/>
          </w:tcPr>
          <w:p w:rsidR="008A7E96" w:rsidRPr="00A84AED" w:rsidRDefault="00EB712E" w:rsidP="00F55D51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bookmarkStart w:id="3" w:name="Tekst1"/>
            <w:r w:rsidR="007D6BCF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  <w:bookmarkEnd w:id="3"/>
          </w:p>
        </w:tc>
      </w:tr>
      <w:tr w:rsidR="007D6BCF" w:rsidRPr="00A84AED" w:rsidTr="008A7E96">
        <w:tc>
          <w:tcPr>
            <w:tcW w:w="2972" w:type="dxa"/>
          </w:tcPr>
          <w:p w:rsidR="007D6BCF" w:rsidRPr="00A84AED" w:rsidRDefault="004067BD" w:rsidP="0067149B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Traženi iznos</w:t>
            </w:r>
            <w:r w:rsidR="007D6BCF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 (</w:t>
            </w:r>
            <w:r w:rsidR="0067149B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BAM</w:t>
            </w:r>
            <w:r w:rsidR="007D6BCF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)</w:t>
            </w:r>
          </w:p>
          <w:p w:rsidR="00845C97" w:rsidRPr="00A84AED" w:rsidRDefault="00845C97" w:rsidP="0067149B">
            <w:pPr>
              <w:rPr>
                <w:rFonts w:ascii="Abel Pro" w:hAnsi="Abel Pro"/>
                <w:b/>
                <w:color w:val="3B3838" w:themeColor="background2" w:themeShade="40"/>
                <w:sz w:val="16"/>
                <w:szCs w:val="16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16"/>
                <w:szCs w:val="16"/>
                <w:lang w:val="hr-HR"/>
              </w:rPr>
              <w:t>Traženi iznos može odstupati od iznosa navedenog u nacrtu projektnog prijedloga najviše 10%</w:t>
            </w:r>
            <w:r w:rsidR="003F60E8">
              <w:rPr>
                <w:rFonts w:ascii="Abel Pro" w:hAnsi="Abel Pro"/>
                <w:b/>
                <w:color w:val="3B3838" w:themeColor="background2" w:themeShade="40"/>
                <w:sz w:val="16"/>
                <w:szCs w:val="16"/>
                <w:lang w:val="hr-HR"/>
              </w:rPr>
              <w:t xml:space="preserve"> (ako je bio dostavljan nacrt).</w:t>
            </w:r>
          </w:p>
        </w:tc>
        <w:tc>
          <w:tcPr>
            <w:tcW w:w="6424" w:type="dxa"/>
          </w:tcPr>
          <w:p w:rsidR="007D6BCF" w:rsidRPr="00A84AED" w:rsidRDefault="00EB712E" w:rsidP="00F55D51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2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bookmarkStart w:id="4" w:name="Tekst2"/>
            <w:r w:rsidR="007D6BCF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  <w:bookmarkEnd w:id="4"/>
            <w:r w:rsidR="007D6BCF" w:rsidRPr="00A84AED">
              <w:rPr>
                <w:rFonts w:ascii="Abel Pro" w:hAnsi="Abel Pro"/>
                <w:sz w:val="20"/>
                <w:lang w:val="hr-HR"/>
              </w:rPr>
              <w:tab/>
            </w:r>
            <w:r w:rsidR="007D6BCF" w:rsidRPr="00A84AED">
              <w:rPr>
                <w:rFonts w:ascii="Abel Pro" w:hAnsi="Abel Pro"/>
                <w:sz w:val="20"/>
                <w:lang w:val="hr-HR"/>
              </w:rPr>
              <w:tab/>
            </w:r>
            <w:r w:rsidR="007D6BCF" w:rsidRPr="00A84AED">
              <w:rPr>
                <w:rFonts w:ascii="Abel Pro" w:hAnsi="Abel Pro"/>
                <w:sz w:val="20"/>
                <w:lang w:val="hr-HR"/>
              </w:rPr>
              <w:tab/>
            </w:r>
            <w:r w:rsidR="007D6BCF" w:rsidRPr="00A84AED">
              <w:rPr>
                <w:rFonts w:ascii="Abel Pro" w:hAnsi="Abel Pro"/>
                <w:sz w:val="20"/>
                <w:lang w:val="hr-HR"/>
              </w:rPr>
              <w:tab/>
            </w:r>
            <w:r w:rsidR="007D6BCF" w:rsidRPr="00A84AED">
              <w:rPr>
                <w:rFonts w:ascii="Abel Pro" w:hAnsi="Abel Pro"/>
                <w:sz w:val="20"/>
                <w:lang w:val="hr-HR"/>
              </w:rPr>
              <w:tab/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3"/>
                  <w:enabled w:val="0"/>
                  <w:calcOnExit/>
                  <w:textInput>
                    <w:type w:val="calculated"/>
                    <w:default w:val="=(Tekst2)/(Tekst1)"/>
                    <w:format w:val="0%"/>
                  </w:textInput>
                </w:ffData>
              </w:fldChar>
            </w:r>
            <w:bookmarkStart w:id="5" w:name="Tekst3"/>
            <w:r w:rsidR="00044233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begin"/>
            </w:r>
            <w:r w:rsidR="00044233" w:rsidRPr="00A84AED">
              <w:rPr>
                <w:rFonts w:ascii="Abel Pro" w:hAnsi="Abel Pro"/>
                <w:sz w:val="20"/>
                <w:lang w:val="hr-HR"/>
              </w:rPr>
              <w:instrText xml:space="preserve"> =(Tekst2)/(Tekst1) </w:instrTex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b/>
                <w:noProof/>
                <w:sz w:val="20"/>
                <w:lang w:val="hr-HR"/>
              </w:rPr>
              <w:instrText>!Dijeljenje s nulom</w:instrTex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  <w:bookmarkEnd w:id="5"/>
          </w:p>
        </w:tc>
      </w:tr>
      <w:tr w:rsidR="008A7E96" w:rsidRPr="00A84AED" w:rsidTr="008A7E96">
        <w:tc>
          <w:tcPr>
            <w:tcW w:w="2972" w:type="dxa"/>
          </w:tcPr>
          <w:p w:rsidR="008A7E96" w:rsidRPr="00A84AED" w:rsidRDefault="008A7E96" w:rsidP="008A7E96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Lokacije na kojima </w:t>
            </w:r>
            <w:r w:rsidR="007D6BCF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 xml:space="preserve">bi </w:t>
            </w: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se projekt provodi</w:t>
            </w:r>
            <w:r w:rsidR="007D6BCF"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o</w:t>
            </w:r>
          </w:p>
        </w:tc>
        <w:tc>
          <w:tcPr>
            <w:tcW w:w="6424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br w:type="page"/>
      </w:r>
    </w:p>
    <w:p w:rsidR="008A7E96" w:rsidRPr="00A84AED" w:rsidRDefault="008A7E96" w:rsidP="008A7E96">
      <w:pPr>
        <w:pStyle w:val="Naslov2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>3. SAŽETAK PROJEKTN</w:t>
      </w:r>
      <w:r w:rsidR="00472B56" w:rsidRPr="00A84AED">
        <w:rPr>
          <w:rFonts w:ascii="Abel Pro" w:hAnsi="Abel Pro"/>
          <w:lang w:val="hr-HR"/>
        </w:rPr>
        <w:t>OG</w:t>
      </w:r>
      <w:r w:rsidRPr="00A84AED">
        <w:rPr>
          <w:rFonts w:ascii="Abel Pro" w:hAnsi="Abel Pro"/>
          <w:lang w:val="hr-HR"/>
        </w:rPr>
        <w:t xml:space="preserve"> </w:t>
      </w:r>
      <w:r w:rsidR="00472B56" w:rsidRPr="00A84AED">
        <w:rPr>
          <w:rFonts w:ascii="Abel Pro" w:hAnsi="Abel Pro"/>
          <w:lang w:val="hr-HR"/>
        </w:rPr>
        <w:t>PRIJEDLOGA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7465C0">
            <w:pPr>
              <w:jc w:val="left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noProof/>
                <w:color w:val="7F7F7F" w:themeColor="text1" w:themeTint="80"/>
                <w:sz w:val="20"/>
                <w:lang w:val="hr-HR" w:eastAsia="hr-HR"/>
              </w:rPr>
              <mc:AlternateContent>
                <mc:Choice Requires="wpg">
                  <w:drawing>
                    <wp:inline distT="0" distB="0" distL="0" distR="0" wp14:anchorId="15825604" wp14:editId="442A93EC">
                      <wp:extent cx="141605" cy="141605"/>
                      <wp:effectExtent l="0" t="0" r="3810" b="0"/>
                      <wp:docPr id="40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4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3BD1D" id="Group 38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">
                      <v:rect id="Rectangle 5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28sIA&#10;AADbAAAADwAAAGRycy9kb3ducmV2LnhtbESPQWsCMRSE74L/ITyht5qstUW3RhFBql6K2t4fm9fd&#10;xc3LkkTd/nsjCB6HmfmGmS0624gL+VA71pANFQjiwpmaSw0/x/XrBESIyAYbx6ThnwIs5v3eDHPj&#10;rrynyyGWIkE45KihirHNpQxFRRbD0LXEyftz3mJM0pfSeLwmuG3kSKkPabHmtFBhS6uKitPhbDV8&#10;qe/p77k0rMYyG73Vu+1+6t+1fhl0y08Qkbr4DD/aG6NhnMH9S/oB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/bywgAAANsAAAAPAAAAAAAAAAAAAAAAAJgCAABkcnMvZG93&#10;bnJldi54bWxQSwUGAAAAAAQABAD1AAAAhwMAAAAA&#10;" fillcolor="#5b9bd5 [3204]" stroked="f" strokeweight="0"/>
                      <v:shape id="Freeform 6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4psUA&#10;AADbAAAADwAAAGRycy9kb3ducmV2LnhtbESPQWvCQBSE74L/YXlCb2ZTKTVEVymC0B5KU03vr9ln&#10;Es2+TbNbk/rru4LgcZiZb5jlejCNOFPnassKHqMYBHFhdc2lgny/nSYgnEfW2FgmBX/kYL0aj5aY&#10;atvzJ513vhQBwi5FBZX3bSqlKyoy6CLbEgfvYDuDPsiulLrDPsBNI2dx/CwN1hwWKmxpU1Fx2v0a&#10;BR/f9njZ/2Rl8/XW5la/F/Nsnij1MBleFiA8Df4evrVftYKnGVy/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vimxQAAANsAAAAPAAAAAAAAAAAAAAAAAJgCAABkcnMv&#10;ZG93bnJldi54bWxQSwUGAAAAAAQABAD1AAAAig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472B56" w:rsidRPr="00A84AED" w:rsidRDefault="008A7E96" w:rsidP="007465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M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olimo Vas da u sažetku projektnog prijedloga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ukratko opišete sljedeće: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</w:t>
            </w:r>
          </w:p>
          <w:p w:rsidR="00472B56" w:rsidRPr="00A84AED" w:rsidRDefault="007465C0" w:rsidP="007465C0">
            <w:pPr>
              <w:pStyle w:val="Odlomakpopis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k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ojim se problemom bavi vaš projektni prijedlog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,</w:t>
            </w:r>
          </w:p>
          <w:p w:rsidR="00472B56" w:rsidRPr="00A84AED" w:rsidRDefault="007465C0" w:rsidP="007465C0">
            <w:pPr>
              <w:pStyle w:val="Odlomakpopis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k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oji su ciljevi 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V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ašeg prijedlog projekta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,</w:t>
            </w:r>
          </w:p>
          <w:p w:rsidR="00472B56" w:rsidRPr="00A84AED" w:rsidRDefault="007465C0" w:rsidP="007465C0">
            <w:pPr>
              <w:pStyle w:val="Odlomakpopis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g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lavne aktivnosti projekta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,</w:t>
            </w:r>
          </w:p>
          <w:p w:rsidR="00472B56" w:rsidRPr="00A84AED" w:rsidRDefault="007465C0" w:rsidP="007465C0">
            <w:pPr>
              <w:pStyle w:val="Odlomakpopis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t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rajanje projekta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,</w:t>
            </w:r>
          </w:p>
          <w:p w:rsidR="00472B56" w:rsidRPr="00A84AED" w:rsidRDefault="007465C0" w:rsidP="007465C0">
            <w:pPr>
              <w:pStyle w:val="Odlomakpopisa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l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okacije na 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kojem će se projek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t izvesti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,</w:t>
            </w:r>
          </w:p>
          <w:p w:rsidR="00472B56" w:rsidRPr="00A84AED" w:rsidRDefault="007465C0" w:rsidP="007465C0">
            <w:pPr>
              <w:pStyle w:val="TipText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</w:pP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u</w:t>
            </w:r>
            <w:r w:rsidR="00472B56"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 xml:space="preserve">kupan budžet i </w:t>
            </w: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traženi iznos</w:t>
            </w:r>
            <w:r w:rsidR="00472B56"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 xml:space="preserve"> od </w:t>
            </w:r>
            <w:r w:rsidR="004067BD"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Instituta</w:t>
            </w:r>
          </w:p>
          <w:p w:rsidR="008A7E96" w:rsidRPr="00A84AED" w:rsidRDefault="00FE0351" w:rsidP="007465C0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</w:pP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 xml:space="preserve">Maksimum </w:t>
            </w:r>
            <w:r w:rsidR="007465C0"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4000 znakova.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044233" w:rsidRPr="00A84AED" w:rsidRDefault="00EB712E" w:rsidP="00E90BB8">
      <w:pPr>
        <w:jc w:val="both"/>
        <w:rPr>
          <w:rFonts w:ascii="Abel Pro" w:hAnsi="Abel Pro"/>
          <w:szCs w:val="22"/>
          <w:lang w:val="hr-HR"/>
        </w:rPr>
      </w:pPr>
      <w:r w:rsidRPr="00A84AED">
        <w:rPr>
          <w:rFonts w:ascii="Abel Pro" w:hAnsi="Abel Pro"/>
          <w:szCs w:val="22"/>
          <w:lang w:val="hr-HR"/>
        </w:rPr>
        <w:fldChar w:fldCharType="begin">
          <w:ffData>
            <w:name w:val=""/>
            <w:enabled/>
            <w:calcOnExit w:val="0"/>
            <w:textInput>
              <w:maxLength w:val="4000"/>
              <w:format w:val="Veliko slovo na početku rečenice"/>
            </w:textInput>
          </w:ffData>
        </w:fldChar>
      </w:r>
      <w:r w:rsidR="00B24066" w:rsidRPr="00A84AED">
        <w:rPr>
          <w:rFonts w:ascii="Abel Pro" w:hAnsi="Abel Pro"/>
          <w:szCs w:val="22"/>
          <w:lang w:val="hr-HR"/>
        </w:rPr>
        <w:instrText xml:space="preserve"> FORMTEXT </w:instrText>
      </w:r>
      <w:r w:rsidRPr="00A84AED">
        <w:rPr>
          <w:rFonts w:ascii="Abel Pro" w:hAnsi="Abel Pro"/>
          <w:szCs w:val="22"/>
          <w:lang w:val="hr-HR"/>
        </w:rPr>
      </w:r>
      <w:r w:rsidRPr="00A84AED">
        <w:rPr>
          <w:rFonts w:ascii="Abel Pro" w:hAnsi="Abel Pro"/>
          <w:szCs w:val="22"/>
          <w:lang w:val="hr-HR"/>
        </w:rPr>
        <w:fldChar w:fldCharType="separate"/>
      </w:r>
      <w:r w:rsidR="00B24066" w:rsidRPr="00A84AED">
        <w:rPr>
          <w:rFonts w:ascii="Abel Pro" w:hAnsi="Abel Pro"/>
          <w:noProof/>
          <w:szCs w:val="22"/>
          <w:lang w:val="hr-HR"/>
        </w:rPr>
        <w:t> </w:t>
      </w:r>
      <w:r w:rsidR="00B24066" w:rsidRPr="00A84AED">
        <w:rPr>
          <w:rFonts w:ascii="Abel Pro" w:hAnsi="Abel Pro"/>
          <w:noProof/>
          <w:szCs w:val="22"/>
          <w:lang w:val="hr-HR"/>
        </w:rPr>
        <w:t> </w:t>
      </w:r>
      <w:r w:rsidR="00B24066" w:rsidRPr="00A84AED">
        <w:rPr>
          <w:rFonts w:ascii="Abel Pro" w:hAnsi="Abel Pro"/>
          <w:noProof/>
          <w:szCs w:val="22"/>
          <w:lang w:val="hr-HR"/>
        </w:rPr>
        <w:t> </w:t>
      </w:r>
      <w:r w:rsidR="00B24066" w:rsidRPr="00A84AED">
        <w:rPr>
          <w:rFonts w:ascii="Abel Pro" w:hAnsi="Abel Pro"/>
          <w:noProof/>
          <w:szCs w:val="22"/>
          <w:lang w:val="hr-HR"/>
        </w:rPr>
        <w:t> </w:t>
      </w:r>
      <w:r w:rsidR="00B24066" w:rsidRPr="00A84AED">
        <w:rPr>
          <w:rFonts w:ascii="Abel Pro" w:hAnsi="Abel Pro"/>
          <w:noProof/>
          <w:szCs w:val="22"/>
          <w:lang w:val="hr-HR"/>
        </w:rPr>
        <w:t> </w:t>
      </w:r>
      <w:r w:rsidRPr="00A84AED">
        <w:rPr>
          <w:rFonts w:ascii="Abel Pro" w:hAnsi="Abel Pro"/>
          <w:szCs w:val="22"/>
          <w:lang w:val="hr-HR"/>
        </w:rPr>
        <w:fldChar w:fldCharType="end"/>
      </w:r>
    </w:p>
    <w:p w:rsidR="00044233" w:rsidRPr="00A84AED" w:rsidRDefault="00044233">
      <w:pPr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 w:eastAsia="en-US"/>
        </w:rPr>
      </w:pPr>
      <w:r w:rsidRPr="00A84AED">
        <w:rPr>
          <w:rFonts w:ascii="Abel Pro" w:hAnsi="Abel Pro"/>
          <w:lang w:val="hr-HR"/>
        </w:rPr>
        <w:br w:type="page"/>
      </w:r>
    </w:p>
    <w:p w:rsidR="008A7E96" w:rsidRPr="00A84AED" w:rsidRDefault="008A7E96" w:rsidP="008A7E96">
      <w:pPr>
        <w:pStyle w:val="Naslov2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>4. DETALJAN OPIS PROJEKTA</w:t>
      </w:r>
    </w:p>
    <w:p w:rsidR="008A7E96" w:rsidRPr="00A84AED" w:rsidRDefault="00C35900" w:rsidP="008A7E96">
      <w:pPr>
        <w:pStyle w:val="Naslov3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t>4.</w:t>
      </w:r>
      <w:r w:rsidR="008A7E96" w:rsidRPr="00A84AED">
        <w:rPr>
          <w:rFonts w:ascii="Abel Pro" w:hAnsi="Abel Pro"/>
          <w:lang w:val="hr-HR"/>
        </w:rPr>
        <w:t>1. OPIS PROBLEMA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2540" r="3810" b="0"/>
                      <wp:docPr id="37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8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49F79" id="Group 35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">
                      <v:rect id="Rectangle 10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sEr4A&#10;AADbAAAADwAAAGRycy9kb3ducmV2LnhtbERPy4rCMBTdC/MP4Q7MThOfaDWKCMM4bsTX/tJc22Jz&#10;U5Konb+fLASXh/NerFpbiwf5UDnW0O8pEMS5MxUXGs6n7+4URIjIBmvHpOGPAqyWH50FZsY9+UCP&#10;YyxECuGQoYYyxiaTMuQlWQw91xAn7uq8xZigL6Tx+EzhtpYDpSbSYsWpocSGNiXlt+PdavhR+9nl&#10;XhhWI9kfDKvd72Hmx1p/fbbrOYhIbXyLX+6t0TBMY9OX9AP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XLBK+AAAA2wAAAA8AAAAAAAAAAAAAAAAAmAIAAGRycy9kb3ducmV2&#10;LnhtbFBLBQYAAAAABAAEAPUAAACDAwAAAAA=&#10;" fillcolor="#5b9bd5 [3204]" stroked="f" strokeweight="0"/>
                      <v:shape id="Freeform 11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ZqsUA&#10;AADbAAAADwAAAGRycy9kb3ducmV2LnhtbESPT2vCQBTE74LfYXmF3nTTCjWNriKFgh7E1D/3Z/aZ&#10;pM2+TbPbJPXTu0Khx2FmfsPMl72pREuNKy0reBpHIIgzq0vOFRwP76MYhPPIGivLpOCXHCwXw8Ec&#10;E207/qB273MRIOwSVFB4XydSuqwgg25sa+LgXWxj0AfZ5FI32AW4qeRzFL1IgyWHhQJreiso+9r/&#10;GAW7s/28Hr7TvDpt6qPV22yaTmOlHh/61QyEp97/h//aa61g8gr3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BmqxQAAANsAAAAPAAAAAAAAAAAAAAAAAJgCAABkcnMv&#10;ZG93bnJldi54bWxQSwUGAAAAAAQABAD1AAAAig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044233" w:rsidRPr="00A84AED" w:rsidRDefault="008A7E96" w:rsidP="00E14239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U ovome dijelu potrebno je opisati stanje koje je prepoznato kao problem, analizu uzroka tih problema, t</w:t>
            </w:r>
            <w:r w:rsidR="00044233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e analizu nastalih posljedica s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potkrijepljenim</w:t>
            </w:r>
            <w:r w:rsidR="00E1423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relevantnim statističkim podaci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ma i brojkama.</w:t>
            </w:r>
          </w:p>
          <w:p w:rsidR="00044233" w:rsidRPr="00A84AED" w:rsidRDefault="00C35900" w:rsidP="00C35900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Maksimum 4000 znakova.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E90BB8" w:rsidRPr="00A84AED" w:rsidRDefault="00C35900" w:rsidP="00E90BB8">
      <w:pPr>
        <w:jc w:val="both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fldChar w:fldCharType="begin">
          <w:ffData>
            <w:name w:val=""/>
            <w:enabled/>
            <w:calcOnExit w:val="0"/>
            <w:textInput>
              <w:maxLength w:val="4000"/>
              <w:format w:val="Veliko slovo na početku rečenice"/>
            </w:textInput>
          </w:ffData>
        </w:fldChar>
      </w:r>
      <w:r w:rsidRPr="00A84AED">
        <w:rPr>
          <w:rFonts w:ascii="Abel Pro" w:hAnsi="Abel Pro"/>
          <w:lang w:val="hr-HR"/>
        </w:rPr>
        <w:instrText xml:space="preserve"> FORMTEXT </w:instrText>
      </w:r>
      <w:r w:rsidRPr="00A84AED">
        <w:rPr>
          <w:rFonts w:ascii="Abel Pro" w:hAnsi="Abel Pro"/>
          <w:lang w:val="hr-HR"/>
        </w:rPr>
      </w:r>
      <w:r w:rsidRPr="00A84AED">
        <w:rPr>
          <w:rFonts w:ascii="Abel Pro" w:hAnsi="Abel Pro"/>
          <w:lang w:val="hr-HR"/>
        </w:rPr>
        <w:fldChar w:fldCharType="separate"/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lang w:val="hr-HR"/>
        </w:rPr>
        <w:fldChar w:fldCharType="end"/>
      </w:r>
    </w:p>
    <w:p w:rsidR="00E90BB8" w:rsidRPr="00A84AED" w:rsidRDefault="00E90BB8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8A7E96" w:rsidRPr="00A84AED" w:rsidRDefault="00C35900" w:rsidP="008A7E96">
      <w:pPr>
        <w:pStyle w:val="Naslov3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t>4.</w:t>
      </w:r>
      <w:r w:rsidR="008A7E96" w:rsidRPr="00A84AED">
        <w:rPr>
          <w:rFonts w:ascii="Abel Pro" w:hAnsi="Abel Pro"/>
          <w:lang w:val="hr-HR"/>
        </w:rPr>
        <w:t>2. CILJEVI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1270"/>
                      <wp:docPr id="34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5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0B01B2" id="Group 32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">
                      <v:rect id="Rectangle 13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DjMMA&#10;AADbAAAADwAAAGRycy9kb3ducmV2LnhtbESPzWrDMBCE74W+g9hCbo3k/NG4kUMphCS9BCftfbG2&#10;tqm1MpKSOG8fFQo9DjPzDbNaD7YTF/KhdawhGysQxJUzLdcaPk+b5xcQISIb7ByThhsFWBePDyvM&#10;jbtySZdjrEWCcMhRQxNjn0sZqoYshrHriZP37bzFmKSvpfF4TXDbyYlSC2mx5bTQYE/vDVU/x7PV&#10;sFWH5de5NqxmMptM2499ufRzrUdPw9sriEhD/A//tXdGw3QO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aDjMMAAADbAAAADwAAAAAAAAAAAAAAAACYAgAAZHJzL2Rv&#10;d25yZXYueG1sUEsFBgAAAAAEAAQA9QAAAIgDAAAAAA==&#10;" fillcolor="#5b9bd5 [3204]" stroked="f" strokeweight="0"/>
                      <v:shape id="Freeform 14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N2MQA&#10;AADbAAAADwAAAGRycy9kb3ducmV2LnhtbESPT4vCMBTE78J+h/AWvGmqgpZqFFlY0MOi65/7s3m2&#10;1ealNlmtfvqNIHgcZuY3zGTWmFJcqXaFZQW9bgSCOLW64EzBbvvdiUE4j6yxtEwK7uRgNv1oTTDR&#10;9sa/dN34TAQIuwQV5N5XiZQuzcmg69qKOHhHWxv0QdaZ1DXeAtyUsh9FQ2mw4LCQY0VfOaXnzZ9R&#10;sDrY02N7WWflflntrP5JR+tRrFT7s5mPQXhq/Dv8ai+0gsEQnl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jdjEAAAA2wAAAA8AAAAAAAAAAAAAAAAAmAIAAGRycy9k&#10;b3ducmV2LnhtbFBLBQYAAAAABAAEAPUAAACJAwAAAAA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472B56" w:rsidRPr="00A84AED" w:rsidRDefault="00472B56" w:rsidP="00472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Ciljevima jasno trebate pokaz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ti šta želite postići projektom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.</w:t>
            </w:r>
          </w:p>
          <w:p w:rsidR="00BD27D3" w:rsidRPr="00A84AED" w:rsidRDefault="00BD27D3" w:rsidP="00472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</w:p>
          <w:p w:rsidR="00472B56" w:rsidRPr="00A84AED" w:rsidRDefault="00C35900" w:rsidP="00472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Molimo V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as navedite 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opći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cilj proje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kta. Uzmite u obzir da je opći cilj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po definic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iji širi razvojni cilj kojem V</w:t>
            </w:r>
            <w:r w:rsidR="0031604E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aš projek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t doprinosi n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a</w:t>
            </w:r>
            <w:r w:rsidR="00472B56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nekoj razini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.</w:t>
            </w:r>
          </w:p>
          <w:p w:rsidR="00472B56" w:rsidRPr="00A84AED" w:rsidRDefault="00472B56" w:rsidP="00472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</w:p>
          <w:p w:rsidR="008A7E96" w:rsidRPr="00A84AED" w:rsidRDefault="00AB0A47" w:rsidP="00C35900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Navedite jedan </w:t>
            </w:r>
            <w:r w:rsidR="00472B56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do </w:t>
            </w:r>
            <w:r w:rsidR="00C35900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dva</w:t>
            </w:r>
            <w:r w:rsidR="00472B56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specifična cilja. Pod specifičnim ciljem podrazum</w:t>
            </w:r>
            <w:r w:rsidR="00C35900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i</w:t>
            </w:r>
            <w:r w:rsidR="00472B56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jev</w:t>
            </w:r>
            <w:r w:rsidR="00B15295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amo održivi cilj koji će se ost</w:t>
            </w:r>
            <w:r w:rsidR="00472B56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v</w:t>
            </w:r>
            <w:r w:rsidR="00B15295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a</w:t>
            </w:r>
            <w:r w:rsidR="00472B56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riti na kraju projekta i odnosi se na koristi koje ciljna grupa ima od projekta</w:t>
            </w:r>
            <w:r w:rsidR="00C35900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tbl>
      <w:tblPr>
        <w:tblStyle w:val="Reetkatablice"/>
        <w:tblW w:w="939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558"/>
      </w:tblGrid>
      <w:tr w:rsidR="008A7E96" w:rsidRPr="00A84AED" w:rsidTr="008A7E96">
        <w:tc>
          <w:tcPr>
            <w:tcW w:w="1838" w:type="dxa"/>
          </w:tcPr>
          <w:p w:rsidR="008A7E96" w:rsidRPr="00A84AED" w:rsidRDefault="008A7E96" w:rsidP="008A7E96">
            <w:pPr>
              <w:rPr>
                <w:rFonts w:ascii="Abel Pro" w:hAnsi="Abel Pro"/>
                <w:b/>
                <w:color w:val="7F7F7F" w:themeColor="text1" w:themeTint="8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7F7F7F" w:themeColor="text1" w:themeTint="80"/>
                <w:sz w:val="20"/>
                <w:lang w:val="hr-HR"/>
              </w:rPr>
              <w:t>Opći cilj</w:t>
            </w:r>
          </w:p>
        </w:tc>
        <w:tc>
          <w:tcPr>
            <w:tcW w:w="7558" w:type="dxa"/>
          </w:tcPr>
          <w:p w:rsidR="008A7E96" w:rsidRPr="00A84AED" w:rsidRDefault="00EB712E" w:rsidP="008A7E96">
            <w:pPr>
              <w:rPr>
                <w:rFonts w:ascii="Abel Pro" w:hAnsi="Abel Pro"/>
                <w:color w:val="7F7F7F" w:themeColor="text1" w:themeTint="80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8A7E96">
        <w:tc>
          <w:tcPr>
            <w:tcW w:w="1838" w:type="dxa"/>
            <w:vMerge w:val="restart"/>
          </w:tcPr>
          <w:p w:rsidR="003F60E8" w:rsidRPr="00A84AED" w:rsidRDefault="003F60E8" w:rsidP="008A7E96">
            <w:pPr>
              <w:rPr>
                <w:rFonts w:ascii="Abel Pro" w:hAnsi="Abel Pro"/>
                <w:b/>
                <w:color w:val="7F7F7F" w:themeColor="text1" w:themeTint="8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7F7F7F" w:themeColor="text1" w:themeTint="80"/>
                <w:sz w:val="20"/>
                <w:lang w:val="hr-HR"/>
              </w:rPr>
              <w:t>Specifični cilj(evi)</w:t>
            </w:r>
          </w:p>
        </w:tc>
        <w:tc>
          <w:tcPr>
            <w:tcW w:w="7558" w:type="dxa"/>
          </w:tcPr>
          <w:p w:rsidR="003F60E8" w:rsidRPr="00A84AED" w:rsidRDefault="003F60E8" w:rsidP="00A162AE">
            <w:pPr>
              <w:rPr>
                <w:rFonts w:ascii="Abel Pro" w:hAnsi="Abel Pro"/>
                <w:color w:val="7F7F7F" w:themeColor="text1" w:themeTint="80"/>
                <w:sz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lang w:val="hr-HR"/>
              </w:rPr>
              <w:t xml:space="preserve">1. 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bookmarkStart w:id="6" w:name="Tekst10"/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  <w:bookmarkEnd w:id="6"/>
          </w:p>
        </w:tc>
      </w:tr>
      <w:tr w:rsidR="003F60E8" w:rsidRPr="00A84AED" w:rsidTr="008A7E96">
        <w:tc>
          <w:tcPr>
            <w:tcW w:w="1838" w:type="dxa"/>
            <w:vMerge/>
          </w:tcPr>
          <w:p w:rsidR="003F60E8" w:rsidRPr="00A84AED" w:rsidRDefault="003F60E8" w:rsidP="008A7E96">
            <w:pPr>
              <w:rPr>
                <w:rFonts w:ascii="Abel Pro" w:hAnsi="Abel Pro"/>
                <w:b/>
                <w:color w:val="7F7F7F" w:themeColor="text1" w:themeTint="80"/>
                <w:sz w:val="20"/>
                <w:lang w:val="hr-HR"/>
              </w:rPr>
            </w:pPr>
          </w:p>
        </w:tc>
        <w:tc>
          <w:tcPr>
            <w:tcW w:w="7558" w:type="dxa"/>
          </w:tcPr>
          <w:p w:rsidR="003F60E8" w:rsidRPr="00A84AED" w:rsidRDefault="003F60E8" w:rsidP="00E90BB8">
            <w:pPr>
              <w:rPr>
                <w:rFonts w:ascii="Abel Pro" w:hAnsi="Abel Pro"/>
                <w:color w:val="7F7F7F" w:themeColor="text1" w:themeTint="80"/>
                <w:sz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lang w:val="hr-HR"/>
              </w:rPr>
              <w:t xml:space="preserve">2. 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1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bookmarkStart w:id="7" w:name="Tekst11"/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  <w:bookmarkEnd w:id="7"/>
          </w:p>
        </w:tc>
      </w:tr>
      <w:tr w:rsidR="003F60E8" w:rsidRPr="00A84AED" w:rsidTr="008A7E96">
        <w:tc>
          <w:tcPr>
            <w:tcW w:w="1838" w:type="dxa"/>
            <w:vMerge/>
          </w:tcPr>
          <w:p w:rsidR="003F60E8" w:rsidRPr="00A84AED" w:rsidRDefault="003F60E8" w:rsidP="008A7E96">
            <w:pPr>
              <w:rPr>
                <w:rFonts w:ascii="Abel Pro" w:hAnsi="Abel Pro"/>
                <w:b/>
                <w:color w:val="7F7F7F" w:themeColor="text1" w:themeTint="80"/>
                <w:sz w:val="20"/>
                <w:lang w:val="hr-HR"/>
              </w:rPr>
            </w:pPr>
          </w:p>
        </w:tc>
        <w:tc>
          <w:tcPr>
            <w:tcW w:w="7558" w:type="dxa"/>
          </w:tcPr>
          <w:p w:rsidR="003F60E8" w:rsidRPr="00A84AED" w:rsidRDefault="003F60E8" w:rsidP="00E90BB8">
            <w:pPr>
              <w:rPr>
                <w:rFonts w:ascii="Abel Pro" w:hAnsi="Abel Pro"/>
                <w:color w:val="7F7F7F" w:themeColor="text1" w:themeTint="80"/>
                <w:sz w:val="20"/>
                <w:lang w:val="hr-HR"/>
              </w:rPr>
            </w:pPr>
            <w:r>
              <w:rPr>
                <w:rFonts w:ascii="Abel Pro" w:hAnsi="Abel Pro"/>
                <w:color w:val="7F7F7F" w:themeColor="text1" w:themeTint="80"/>
                <w:sz w:val="20"/>
                <w:lang w:val="hr-HR"/>
              </w:rPr>
              <w:t xml:space="preserve">3. 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1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630447" w:rsidRPr="00A84AED" w:rsidRDefault="00630447">
      <w:pPr>
        <w:rPr>
          <w:rFonts w:ascii="Abel Pro" w:eastAsiaTheme="majorEastAsia" w:hAnsi="Abel Pro" w:cstheme="majorBidi"/>
          <w:color w:val="1F4D78" w:themeColor="accent1" w:themeShade="7F"/>
          <w:sz w:val="24"/>
          <w:szCs w:val="24"/>
          <w:lang w:val="hr-HR" w:eastAsia="en-US"/>
        </w:rPr>
      </w:pPr>
      <w:r w:rsidRPr="00A84AED">
        <w:rPr>
          <w:rFonts w:ascii="Abel Pro" w:hAnsi="Abel Pro"/>
          <w:lang w:val="hr-HR"/>
        </w:rPr>
        <w:br w:type="page"/>
      </w:r>
    </w:p>
    <w:p w:rsidR="008A7E96" w:rsidRPr="00A84AED" w:rsidRDefault="00C35900" w:rsidP="008A7E96">
      <w:pPr>
        <w:pStyle w:val="Naslov3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>4.</w:t>
      </w:r>
      <w:r w:rsidR="008A7E96" w:rsidRPr="00A84AED">
        <w:rPr>
          <w:rFonts w:ascii="Abel Pro" w:hAnsi="Abel Pro"/>
          <w:lang w:val="hr-HR"/>
        </w:rPr>
        <w:t>3. REZULTATI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1905"/>
                      <wp:docPr id="31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2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9859E" id="Group 29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">
                      <v:rect id="Rectangle 16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b+MIA&#10;AADbAAAADwAAAGRycy9kb3ducmV2LnhtbESPT2sCMRTE7wW/Q3iCt5q4tqKrUaRQbL2I/+6PzXN3&#10;cfOyJFG3374pCD0OM/MbZrHqbCPu5EPtWMNoqEAQF87UXGo4HT9fpyBCRDbYOCYNPxRgtey9LDA3&#10;7sF7uh9iKRKEQ44aqhjbXMpQVGQxDF1LnLyL8xZjkr6UxuMjwW0jM6Um0mLNaaHClj4qKq6Hm9Ww&#10;UbvZ+VYaVm9ylI3r7fd+5t+1HvS79RxEpC7+h5/tL6NhnMH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/xv4wgAAANsAAAAPAAAAAAAAAAAAAAAAAJgCAABkcnMvZG93&#10;bnJldi54bWxQSwUGAAAAAAQABAD1AAAAhwMAAAAA&#10;" fillcolor="#5b9bd5 [3204]" stroked="f" strokeweight="0"/>
                      <v:shape id="Freeform 18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uQMUA&#10;AADbAAAADwAAAGRycy9kb3ducmV2LnhtbESPQWvCQBSE7wX/w/KE3ppNK9QQXaUIQnsQU03vr9ln&#10;Es2+TbNbk/rru4LgcZiZb5j5cjCNOFPnassKnqMYBHFhdc2lgny/fkpAOI+ssbFMCv7IwXIxephj&#10;qm3Pn3Te+VIECLsUFVTet6mUrqjIoItsSxy8g+0M+iC7UuoO+wA3jXyJ41dpsOawUGFLq4qK0+7X&#10;KNh+2+Nl/5OVzddHm1u9KabZNFHqcTy8zUB4Gvw9fGu/awWTCVy/h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C5AxQAAANsAAAAPAAAAAAAAAAAAAAAAAJgCAABkcnMv&#10;ZG93bnJldi54bWxQSwUGAAAAAAQABAD1AAAAig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BD27D3" w:rsidRPr="00A84AED" w:rsidRDefault="00BD27D3" w:rsidP="00BD27D3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Projektni rezultati su proizvodi koji nastaju k</w:t>
            </w:r>
            <w:r w:rsidR="00AB0A47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o posljedic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provođenja ni</w:t>
            </w:r>
            <w:r w:rsidR="00AB0A47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za projektnih aktivnosti i njih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ovo 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ostvarenje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je </w:t>
            </w:r>
            <w:r w:rsidR="004067BD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uvelike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pod kontrolom menadžmenta projekta.</w:t>
            </w:r>
          </w:p>
          <w:p w:rsidR="00BD27D3" w:rsidRPr="00A84AED" w:rsidRDefault="00BD27D3" w:rsidP="00BD27D3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</w:p>
          <w:p w:rsidR="00BD27D3" w:rsidRPr="00A84AED" w:rsidRDefault="00BD27D3" w:rsidP="00BD27D3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Ovisno o sadržaju i ciljevima projekta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,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rezultati mogu označavati promjene u znanju,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informiranosti, djelovanju korisnika ili se može raditi o 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konkretnim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dobrima i 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uslugama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koja se isporučuju tokom projekta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.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 </w:t>
            </w:r>
          </w:p>
          <w:p w:rsidR="00BD27D3" w:rsidRPr="00A84AED" w:rsidRDefault="00BD27D3" w:rsidP="00BD27D3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</w:p>
          <w:p w:rsidR="00E90BB8" w:rsidRPr="00A84AED" w:rsidRDefault="00BD27D3" w:rsidP="0031604E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Svaki specifični cilj ima 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do tri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rezultata i ostvarenje rezultata dovodi do ispunjenja specifičnog cilja</w:t>
            </w:r>
            <w:r w:rsidR="0031604E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tbl>
      <w:tblPr>
        <w:tblStyle w:val="Reetkatablice"/>
        <w:tblW w:w="9351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379"/>
      </w:tblGrid>
      <w:tr w:rsidR="00E90BB8" w:rsidRPr="00A84AED" w:rsidTr="00A162AE">
        <w:tc>
          <w:tcPr>
            <w:tcW w:w="2972" w:type="dxa"/>
          </w:tcPr>
          <w:p w:rsidR="00E90BB8" w:rsidRPr="00A84AED" w:rsidRDefault="00E90BB8" w:rsidP="00E90BB8">
            <w:pPr>
              <w:jc w:val="center"/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Specifični ciljevi</w:t>
            </w:r>
          </w:p>
          <w:p w:rsidR="00A162AE" w:rsidRPr="00A84AED" w:rsidRDefault="00A162AE" w:rsidP="00BA1832">
            <w:pPr>
              <w:rPr>
                <w:rFonts w:ascii="Abel Pro" w:hAnsi="Abel Pro"/>
                <w:color w:val="3B3838" w:themeColor="background2" w:themeShade="40"/>
                <w:sz w:val="20"/>
                <w:lang w:val="hr-HR"/>
              </w:rPr>
            </w:pPr>
          </w:p>
        </w:tc>
        <w:tc>
          <w:tcPr>
            <w:tcW w:w="6379" w:type="dxa"/>
          </w:tcPr>
          <w:p w:rsidR="00E90BB8" w:rsidRPr="00A84AED" w:rsidRDefault="00E90BB8" w:rsidP="00E90BB8">
            <w:pPr>
              <w:jc w:val="center"/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Rezultati</w:t>
            </w:r>
          </w:p>
        </w:tc>
      </w:tr>
      <w:tr w:rsidR="00E90BB8" w:rsidRPr="00A84AED" w:rsidTr="00A162AE">
        <w:tc>
          <w:tcPr>
            <w:tcW w:w="2972" w:type="dxa"/>
            <w:vMerge w:val="restart"/>
          </w:tcPr>
          <w:p w:rsidR="00E90BB8" w:rsidRPr="00A84AED" w:rsidRDefault="00E90BB8" w:rsidP="00A162AE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1. 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="00EB712E" w:rsidRPr="00A84AED">
              <w:rPr>
                <w:rFonts w:ascii="Abel Pro" w:hAnsi="Abel Pro"/>
                <w:sz w:val="20"/>
                <w:lang w:val="hr-HR"/>
              </w:rPr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379" w:type="dxa"/>
          </w:tcPr>
          <w:p w:rsidR="00E90BB8" w:rsidRPr="00A84AED" w:rsidRDefault="0031604E" w:rsidP="00E90BB8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1</w:t>
            </w:r>
            <w:r w:rsidR="00E90BB8" w:rsidRPr="00A84AED">
              <w:rPr>
                <w:rFonts w:ascii="Abel Pro" w:hAnsi="Abel Pro"/>
                <w:sz w:val="20"/>
                <w:lang w:val="hr-HR"/>
              </w:rPr>
              <w:t>.1.</w:t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t xml:space="preserve"> 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="00EB712E" w:rsidRPr="00A84AED">
              <w:rPr>
                <w:rFonts w:ascii="Abel Pro" w:hAnsi="Abel Pro"/>
                <w:sz w:val="20"/>
                <w:lang w:val="hr-HR"/>
              </w:rPr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90BB8" w:rsidRPr="00A84AED" w:rsidTr="00A162AE">
        <w:tc>
          <w:tcPr>
            <w:tcW w:w="2972" w:type="dxa"/>
            <w:vMerge/>
          </w:tcPr>
          <w:p w:rsidR="00E90BB8" w:rsidRPr="00A84AED" w:rsidRDefault="00E90BB8" w:rsidP="00A162AE">
            <w:pPr>
              <w:rPr>
                <w:rFonts w:ascii="Abel Pro" w:hAnsi="Abel Pro"/>
                <w:sz w:val="20"/>
                <w:lang w:val="hr-HR"/>
              </w:rPr>
            </w:pPr>
          </w:p>
        </w:tc>
        <w:tc>
          <w:tcPr>
            <w:tcW w:w="6379" w:type="dxa"/>
          </w:tcPr>
          <w:p w:rsidR="00E90BB8" w:rsidRPr="00A84AED" w:rsidRDefault="0031604E" w:rsidP="00E90BB8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1</w:t>
            </w:r>
            <w:r w:rsidR="00E90BB8" w:rsidRPr="00A84AED">
              <w:rPr>
                <w:rFonts w:ascii="Abel Pro" w:hAnsi="Abel Pro"/>
                <w:sz w:val="20"/>
                <w:lang w:val="hr-HR"/>
              </w:rPr>
              <w:t>.2.</w:t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t xml:space="preserve"> 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="00EB712E" w:rsidRPr="00A84AED">
              <w:rPr>
                <w:rFonts w:ascii="Abel Pro" w:hAnsi="Abel Pro"/>
                <w:sz w:val="20"/>
                <w:lang w:val="hr-HR"/>
              </w:rPr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90BB8" w:rsidRPr="00A84AED" w:rsidTr="00A162AE">
        <w:tc>
          <w:tcPr>
            <w:tcW w:w="2972" w:type="dxa"/>
            <w:vMerge/>
          </w:tcPr>
          <w:p w:rsidR="00E90BB8" w:rsidRPr="00A84AED" w:rsidRDefault="00E90BB8" w:rsidP="00A162AE">
            <w:pPr>
              <w:rPr>
                <w:rFonts w:ascii="Abel Pro" w:hAnsi="Abel Pro"/>
                <w:sz w:val="20"/>
                <w:lang w:val="hr-HR"/>
              </w:rPr>
            </w:pPr>
          </w:p>
        </w:tc>
        <w:tc>
          <w:tcPr>
            <w:tcW w:w="6379" w:type="dxa"/>
          </w:tcPr>
          <w:p w:rsidR="00E90BB8" w:rsidRPr="00A84AED" w:rsidRDefault="00E90BB8" w:rsidP="00E90BB8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1.3.</w:t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t xml:space="preserve"> 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="00EB712E" w:rsidRPr="00A84AED">
              <w:rPr>
                <w:rFonts w:ascii="Abel Pro" w:hAnsi="Abel Pro"/>
                <w:sz w:val="20"/>
                <w:lang w:val="hr-HR"/>
              </w:rPr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90BB8" w:rsidRPr="00A84AED" w:rsidTr="00A162AE">
        <w:tc>
          <w:tcPr>
            <w:tcW w:w="2972" w:type="dxa"/>
            <w:vMerge w:val="restart"/>
          </w:tcPr>
          <w:p w:rsidR="00E90BB8" w:rsidRPr="00A84AED" w:rsidRDefault="00E90BB8" w:rsidP="00A162AE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2. 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="00EB712E" w:rsidRPr="00A84AED">
              <w:rPr>
                <w:rFonts w:ascii="Abel Pro" w:hAnsi="Abel Pro"/>
                <w:sz w:val="20"/>
                <w:lang w:val="hr-HR"/>
              </w:rPr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379" w:type="dxa"/>
          </w:tcPr>
          <w:p w:rsidR="00E90BB8" w:rsidRPr="00A84AED" w:rsidRDefault="00E90BB8" w:rsidP="00E90BB8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2.1.</w:t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t xml:space="preserve"> 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="00EB712E" w:rsidRPr="00A84AED">
              <w:rPr>
                <w:rFonts w:ascii="Abel Pro" w:hAnsi="Abel Pro"/>
                <w:sz w:val="20"/>
                <w:lang w:val="hr-HR"/>
              </w:rPr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90BB8" w:rsidRPr="00A84AED" w:rsidTr="00A162AE">
        <w:tc>
          <w:tcPr>
            <w:tcW w:w="2972" w:type="dxa"/>
            <w:vMerge/>
          </w:tcPr>
          <w:p w:rsidR="00E90BB8" w:rsidRPr="00A84AED" w:rsidRDefault="00E90BB8" w:rsidP="00A162AE">
            <w:pPr>
              <w:rPr>
                <w:rFonts w:ascii="Abel Pro" w:hAnsi="Abel Pro"/>
                <w:sz w:val="20"/>
                <w:lang w:val="hr-HR"/>
              </w:rPr>
            </w:pPr>
          </w:p>
        </w:tc>
        <w:tc>
          <w:tcPr>
            <w:tcW w:w="6379" w:type="dxa"/>
          </w:tcPr>
          <w:p w:rsidR="00E90BB8" w:rsidRPr="00A84AED" w:rsidRDefault="00E90BB8" w:rsidP="00E90BB8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2.2.</w:t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t xml:space="preserve"> 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="00EB712E" w:rsidRPr="00A84AED">
              <w:rPr>
                <w:rFonts w:ascii="Abel Pro" w:hAnsi="Abel Pro"/>
                <w:sz w:val="20"/>
                <w:lang w:val="hr-HR"/>
              </w:rPr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90BB8" w:rsidRPr="00A84AED" w:rsidTr="00A162AE">
        <w:tc>
          <w:tcPr>
            <w:tcW w:w="2972" w:type="dxa"/>
            <w:vMerge/>
          </w:tcPr>
          <w:p w:rsidR="00E90BB8" w:rsidRPr="00A84AED" w:rsidRDefault="00E90BB8" w:rsidP="00A162AE">
            <w:pPr>
              <w:rPr>
                <w:rFonts w:ascii="Abel Pro" w:hAnsi="Abel Pro"/>
                <w:sz w:val="20"/>
                <w:lang w:val="hr-HR"/>
              </w:rPr>
            </w:pPr>
          </w:p>
        </w:tc>
        <w:tc>
          <w:tcPr>
            <w:tcW w:w="6379" w:type="dxa"/>
          </w:tcPr>
          <w:p w:rsidR="00E90BB8" w:rsidRPr="00A84AED" w:rsidRDefault="00E90BB8" w:rsidP="00E90BB8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2.3.</w:t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t xml:space="preserve"> 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="00EB712E" w:rsidRPr="00A84AED">
              <w:rPr>
                <w:rFonts w:ascii="Abel Pro" w:hAnsi="Abel Pro"/>
                <w:sz w:val="20"/>
                <w:lang w:val="hr-HR"/>
              </w:rPr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B712E"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3F6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2" w:type="dxa"/>
            <w:vMerge w:val="restart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>
              <w:rPr>
                <w:rFonts w:ascii="Abel Pro" w:hAnsi="Abel Pro"/>
                <w:sz w:val="20"/>
                <w:lang w:val="hr-HR"/>
              </w:rPr>
              <w:t>3</w:t>
            </w:r>
            <w:r w:rsidRPr="00A84AED">
              <w:rPr>
                <w:rFonts w:ascii="Abel Pro" w:hAnsi="Abel Pro"/>
                <w:sz w:val="20"/>
                <w:lang w:val="hr-HR"/>
              </w:rPr>
              <w:t xml:space="preserve">. 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379" w:type="dxa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2.1. 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3F6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2" w:type="dxa"/>
            <w:vMerge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</w:p>
        </w:tc>
        <w:tc>
          <w:tcPr>
            <w:tcW w:w="6379" w:type="dxa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2.2. 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3F6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2" w:type="dxa"/>
            <w:vMerge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</w:p>
        </w:tc>
        <w:tc>
          <w:tcPr>
            <w:tcW w:w="6379" w:type="dxa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2.3. 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Tekst10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</w:tbl>
    <w:p w:rsidR="00E14239" w:rsidRPr="00A84AED" w:rsidRDefault="00E14239" w:rsidP="00630447">
      <w:pPr>
        <w:pStyle w:val="Naslov3"/>
        <w:rPr>
          <w:rFonts w:ascii="Abel Pro" w:hAnsi="Abel Pro"/>
          <w:lang w:val="hr-HR"/>
        </w:rPr>
      </w:pPr>
    </w:p>
    <w:p w:rsidR="008A7E96" w:rsidRPr="00A84AED" w:rsidRDefault="008A7E96" w:rsidP="008A7E96">
      <w:pPr>
        <w:pStyle w:val="Naslov3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t>4. 4. AKTIVNOSTI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3175" r="3810" b="0"/>
                      <wp:docPr id="2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9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78A42" id="Group 26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">
                      <v:rect id="Rectangle 23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fVMMA&#10;AADbAAAADwAAAGRycy9kb3ducmV2LnhtbESPQWsCMRSE7wX/Q3iCt5q4ttJdjSKCaHsRtd4fm9fd&#10;pZuXJYm6/vumUOhxmJlvmMWqt624kQ+NYw2TsQJBXDrTcKXh87x9fgMRIrLB1jFpeFCA1XLwtMDC&#10;uDsf6XaKlUgQDgVqqGPsCilDWZPFMHYdcfK+nLcYk/SVNB7vCW5bmSk1kxYbTgs1drSpqfw+Xa2G&#10;nTrkl2tlWL3ISTZtPt6PuX/VejTs13MQkfr4H/5r742GLIffL+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IfVMMAAADbAAAADwAAAAAAAAAAAAAAAACYAgAAZHJzL2Rv&#10;d25yZXYueG1sUEsFBgAAAAAEAAQA9QAAAIgDAAAAAA==&#10;" fillcolor="#5b9bd5 [3204]" stroked="f" strokeweight="0"/>
                      <v:shape id="Freeform 24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wN8IA&#10;AADbAAAADwAAAGRycy9kb3ducmV2LnhtbERPTWvCQBC9F/oflil4q5tWMCG6CaVQ0IOYqr1Ps2MS&#10;zc6m2dWk/fXdg+Dx8b6X+WhacaXeNZYVvEwjEMSl1Q1XCg77j+cEhPPIGlvLpOCXHOTZ48MSU20H&#10;/qTrzlcihLBLUUHtfZdK6cqaDLqp7YgDd7S9QR9gX0nd4xDCTStfo2guDTYcGmrs6L2m8ry7GAXb&#10;b3v62/8UVfu17g5Wb8q4iBOlJk/j2wKEp9HfxTf3SiuYhfXhS/g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rA3wgAAANsAAAAPAAAAAAAAAAAAAAAAAJgCAABkcnMvZG93&#10;bnJldi54bWxQSwUGAAAAAAQABAD1AAAAhw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BD27D3" w:rsidRPr="00A84AED" w:rsidRDefault="00BD27D3" w:rsidP="00BD27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Aktivnosti su konkretni zadaci koje treba </w:t>
            </w:r>
            <w:r w:rsidR="00C35900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provesti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da bi se ostvarili projektni rezultati. Svaki od rezultata ima svoj niz aktivnosti.</w:t>
            </w:r>
          </w:p>
          <w:p w:rsidR="00BD27D3" w:rsidRPr="00A84AED" w:rsidRDefault="00BD27D3" w:rsidP="00BD27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</w:p>
          <w:p w:rsidR="00FE0351" w:rsidRPr="00A84AED" w:rsidRDefault="00C35900" w:rsidP="00BD27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auto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Molimo V</w:t>
            </w:r>
            <w:r w:rsidR="00BD27D3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as da detaljno opišete osnovne aktivnosti vezane za svaki od projektnih rezultata. Imajte na umu da su aktivnosti i osnova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za kreiranje budžeta. Obratite</w:t>
            </w:r>
            <w:r w:rsidR="00BD27D3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pažnju na numeraciju </w:t>
            </w:r>
            <w:r w:rsidR="0031604E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rezultata i aktivnosti kako bi V</w:t>
            </w:r>
            <w:r w:rsidR="00BD27D3"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>aš opis bio pregledniji</w:t>
            </w:r>
            <w:r w:rsidRPr="00A84AED">
              <w:rPr>
                <w:rFonts w:ascii="Abel Pro" w:hAnsi="Abel Pro"/>
                <w:color w:val="auto"/>
                <w:sz w:val="20"/>
                <w:szCs w:val="20"/>
                <w:lang w:val="hr-HR"/>
              </w:rPr>
              <w:t>.</w:t>
            </w:r>
          </w:p>
          <w:p w:rsidR="00FE0351" w:rsidRPr="00A84AED" w:rsidRDefault="00FE0351" w:rsidP="00BD27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auto"/>
                <w:sz w:val="20"/>
                <w:szCs w:val="20"/>
                <w:lang w:val="hr-HR"/>
              </w:rPr>
            </w:pPr>
          </w:p>
          <w:p w:rsidR="0094213B" w:rsidRPr="00A84AED" w:rsidRDefault="007D12D7" w:rsidP="004268D4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 xml:space="preserve">Maksimum </w:t>
            </w:r>
            <w:r w:rsidR="004268D4"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12</w:t>
            </w: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000 znakova.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EB712E" w:rsidP="008A7E96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fldChar w:fldCharType="begin">
          <w:ffData>
            <w:name w:val=""/>
            <w:enabled/>
            <w:calcOnExit w:val="0"/>
            <w:textInput>
              <w:maxLength w:val="12000"/>
              <w:format w:val="Veliko slovo na početku rečenice"/>
            </w:textInput>
          </w:ffData>
        </w:fldChar>
      </w:r>
      <w:r w:rsidR="00BD27D3" w:rsidRPr="00A84AED">
        <w:rPr>
          <w:rFonts w:ascii="Abel Pro" w:hAnsi="Abel Pro"/>
          <w:lang w:val="hr-HR"/>
        </w:rPr>
        <w:instrText xml:space="preserve"> FORMTEXT </w:instrText>
      </w:r>
      <w:r w:rsidRPr="00A84AED">
        <w:rPr>
          <w:rFonts w:ascii="Abel Pro" w:hAnsi="Abel Pro"/>
          <w:lang w:val="hr-HR"/>
        </w:rPr>
      </w:r>
      <w:r w:rsidRPr="00A84AED">
        <w:rPr>
          <w:rFonts w:ascii="Abel Pro" w:hAnsi="Abel Pro"/>
          <w:lang w:val="hr-HR"/>
        </w:rPr>
        <w:fldChar w:fldCharType="separate"/>
      </w:r>
      <w:r w:rsidR="00BD27D3" w:rsidRPr="00A84AED">
        <w:rPr>
          <w:rFonts w:ascii="Abel Pro" w:hAnsi="Abel Pro"/>
          <w:noProof/>
          <w:lang w:val="hr-HR"/>
        </w:rPr>
        <w:t> </w:t>
      </w:r>
      <w:r w:rsidR="00BD27D3" w:rsidRPr="00A84AED">
        <w:rPr>
          <w:rFonts w:ascii="Abel Pro" w:hAnsi="Abel Pro"/>
          <w:noProof/>
          <w:lang w:val="hr-HR"/>
        </w:rPr>
        <w:t> </w:t>
      </w:r>
      <w:r w:rsidR="00BD27D3" w:rsidRPr="00A84AED">
        <w:rPr>
          <w:rFonts w:ascii="Abel Pro" w:hAnsi="Abel Pro"/>
          <w:noProof/>
          <w:lang w:val="hr-HR"/>
        </w:rPr>
        <w:t> </w:t>
      </w:r>
      <w:r w:rsidR="00BD27D3" w:rsidRPr="00A84AED">
        <w:rPr>
          <w:rFonts w:ascii="Abel Pro" w:hAnsi="Abel Pro"/>
          <w:noProof/>
          <w:lang w:val="hr-HR"/>
        </w:rPr>
        <w:t> </w:t>
      </w:r>
      <w:r w:rsidR="00BD27D3"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lang w:val="hr-HR"/>
        </w:rPr>
        <w:fldChar w:fldCharType="end"/>
      </w: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BD27D3" w:rsidRPr="00A84AED" w:rsidRDefault="00BD27D3" w:rsidP="008A7E96">
      <w:pPr>
        <w:rPr>
          <w:rFonts w:ascii="Abel Pro" w:hAnsi="Abel Pro"/>
          <w:lang w:val="hr-HR"/>
        </w:rPr>
      </w:pPr>
    </w:p>
    <w:p w:rsidR="008D5A99" w:rsidRPr="00A84AED" w:rsidRDefault="008D5A99" w:rsidP="008D5A99">
      <w:pPr>
        <w:pStyle w:val="Naslov3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>4. 5. INDIKATORI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300411" w:rsidRPr="00A84AED" w:rsidTr="00BA1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300411" w:rsidRPr="00A84AED" w:rsidRDefault="00BC4778" w:rsidP="00BA1832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0"/>
                      <wp:docPr id="25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6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37D73C" id="Group 44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">
                      <v:rect id="Rectangle 23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LJsMA&#10;AADbAAAADwAAAGRycy9kb3ducmV2LnhtbESPQWsCMRSE70L/Q3iF3jRxq1LXzUoplFovotX7Y/Pc&#10;Xbp5WZKo23/fFAoeh5n5hinWg+3ElXxoHWuYThQI4sqZlmsNx6/38QuIEJENdo5Jww8FWJcPowJz&#10;4268p+sh1iJBOOSooYmxz6UMVUMWw8T1xMk7O28xJulraTzeEtx2MlNqIS22nBYa7Omtoer7cLEa&#10;PtRuebrUhtVMTrPndvu5X/q51k+Pw+sKRKQh3sP/7Y3RkC3g70v6A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2LJsMAAADbAAAADwAAAAAAAAAAAAAAAACYAgAAZHJzL2Rv&#10;d25yZXYueG1sUEsFBgAAAAAEAAQA9QAAAIgDAAAAAA==&#10;" fillcolor="#5b9bd5 [3204]" stroked="f" strokeweight="0"/>
                      <v:shape id="Freeform 24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6+nsUA&#10;AADbAAAADwAAAGRycy9kb3ducmV2LnhtbESPT2vCQBTE74LfYXmCN7PRg5E0qxSh0B6k8U/vr9ln&#10;Ept9m2ZXk/bTdwWhx2FmfsNkm8E04kadqy0rmEcxCOLC6ppLBafjy2wFwnlkjY1lUvBDDjbr8SjD&#10;VNue93Q7+FIECLsUFVTet6mUrqjIoItsSxy8s+0M+iC7UuoO+wA3jVzE8VIarDksVNjStqLi63A1&#10;Ct4/7eX3+J2Xzcdbe7J6VyR5slJqOhmen0B4Gvx/+NF+1QoWCdy/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r6exQAAANsAAAAPAAAAAAAAAAAAAAAAAJgCAABkcnMv&#10;ZG93bnJldi54bWxQSwUGAAAAAAQABAD1AAAAig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300411" w:rsidRPr="00A84AED" w:rsidRDefault="00300411" w:rsidP="003004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Indika</w:t>
            </w:r>
            <w:r w:rsidR="00AB0A47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tori opisuju opće ciljeve, specifične ciljeve</w:t>
            </w:r>
            <w:r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 projekta i rezultate u promjenjivim oblicima (šta će se promijeniti nakon što se ostvare gore n</w:t>
            </w:r>
            <w:r w:rsidR="00AB0A47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a</w:t>
            </w:r>
            <w:r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br</w:t>
            </w:r>
            <w:r w:rsidR="00AB0A47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oja</w:t>
            </w:r>
            <w:r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ni ciljevi). Indikatori ili pokazatelji </w:t>
            </w:r>
            <w:r w:rsidR="004268D4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uspjeha </w:t>
            </w:r>
            <w:r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definiraju </w:t>
            </w:r>
            <w:r w:rsidR="004268D4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se </w:t>
            </w:r>
            <w:r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za svaki rezultat, specifični cilj(eve)  i opće ciljeve. Postavljeni indik</w:t>
            </w:r>
            <w:r w:rsidR="004268D4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a</w:t>
            </w:r>
            <w:r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tori trebaju ispunj</w:t>
            </w:r>
            <w:r w:rsidR="004268D4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a</w:t>
            </w:r>
            <w:r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vati SMART kriterije:</w:t>
            </w:r>
          </w:p>
          <w:p w:rsidR="00300411" w:rsidRPr="00A84AED" w:rsidRDefault="00300411" w:rsidP="004268D4">
            <w:pPr>
              <w:shd w:val="clear" w:color="auto" w:fill="DEEAF6" w:themeFill="accent1" w:themeFillTint="33"/>
              <w:tabs>
                <w:tab w:val="left" w:pos="567"/>
                <w:tab w:val="left" w:pos="851"/>
                <w:tab w:val="left" w:pos="1134"/>
                <w:tab w:val="left" w:pos="2268"/>
                <w:tab w:val="left" w:pos="3119"/>
                <w:tab w:val="left" w:pos="4536"/>
                <w:tab w:val="left" w:pos="5670"/>
                <w:tab w:val="left" w:pos="6804"/>
                <w:tab w:val="right" w:pos="793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7F7F7F" w:themeColor="text1" w:themeTint="80"/>
                <w:sz w:val="20"/>
                <w:szCs w:val="20"/>
                <w:lang w:val="hr-HR"/>
              </w:rPr>
              <w:t>S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ab/>
            </w:r>
            <w:r w:rsidRPr="00A84AED">
              <w:rPr>
                <w:rFonts w:ascii="Abel Pro" w:hAnsi="Abel Pro"/>
                <w:color w:val="7F7F7F" w:themeColor="text1" w:themeTint="80"/>
                <w:spacing w:val="30"/>
                <w:sz w:val="20"/>
                <w:szCs w:val="20"/>
                <w:lang w:val="hr-HR"/>
              </w:rPr>
              <w:t>SPECIFIČNI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(</w:t>
            </w:r>
            <w:r w:rsidRPr="00A84AED">
              <w:rPr>
                <w:rFonts w:ascii="Abel Pro" w:hAnsi="Abel Pro"/>
                <w:i/>
                <w:color w:val="7F7F7F" w:themeColor="text1" w:themeTint="80"/>
                <w:sz w:val="20"/>
                <w:szCs w:val="20"/>
                <w:lang w:val="hr-HR"/>
              </w:rPr>
              <w:t>Specific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) </w:t>
            </w:r>
          </w:p>
          <w:p w:rsidR="00300411" w:rsidRPr="00A84AED" w:rsidRDefault="00300411" w:rsidP="004268D4">
            <w:pPr>
              <w:shd w:val="clear" w:color="auto" w:fill="DEEAF6" w:themeFill="accent1" w:themeFillTint="33"/>
              <w:tabs>
                <w:tab w:val="left" w:pos="567"/>
                <w:tab w:val="left" w:pos="851"/>
                <w:tab w:val="left" w:pos="1134"/>
                <w:tab w:val="left" w:pos="2268"/>
                <w:tab w:val="left" w:pos="3119"/>
                <w:tab w:val="left" w:pos="4536"/>
                <w:tab w:val="left" w:pos="5670"/>
                <w:tab w:val="left" w:pos="6804"/>
                <w:tab w:val="right" w:pos="793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7F7F7F" w:themeColor="text1" w:themeTint="80"/>
                <w:sz w:val="20"/>
                <w:szCs w:val="20"/>
                <w:lang w:val="hr-HR"/>
              </w:rPr>
              <w:t>M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ab/>
            </w:r>
            <w:r w:rsidRPr="00A84AED">
              <w:rPr>
                <w:rFonts w:ascii="Abel Pro" w:hAnsi="Abel Pro"/>
                <w:color w:val="7F7F7F" w:themeColor="text1" w:themeTint="80"/>
                <w:spacing w:val="30"/>
                <w:sz w:val="20"/>
                <w:szCs w:val="20"/>
                <w:lang w:val="hr-HR"/>
              </w:rPr>
              <w:t>MJERLJIVI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(</w:t>
            </w:r>
            <w:r w:rsidRPr="00A84AED">
              <w:rPr>
                <w:rFonts w:ascii="Abel Pro" w:hAnsi="Abel Pro"/>
                <w:i/>
                <w:color w:val="7F7F7F" w:themeColor="text1" w:themeTint="80"/>
                <w:sz w:val="20"/>
                <w:szCs w:val="20"/>
                <w:lang w:val="hr-HR"/>
              </w:rPr>
              <w:t>Measurable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) </w:t>
            </w:r>
          </w:p>
          <w:p w:rsidR="00300411" w:rsidRPr="00A84AED" w:rsidRDefault="00300411" w:rsidP="004268D4">
            <w:pPr>
              <w:shd w:val="clear" w:color="auto" w:fill="DEEAF6" w:themeFill="accent1" w:themeFillTint="33"/>
              <w:tabs>
                <w:tab w:val="left" w:pos="567"/>
                <w:tab w:val="left" w:pos="851"/>
                <w:tab w:val="left" w:pos="1134"/>
                <w:tab w:val="left" w:pos="2268"/>
                <w:tab w:val="left" w:pos="3119"/>
                <w:tab w:val="left" w:pos="4536"/>
                <w:tab w:val="left" w:pos="5670"/>
                <w:tab w:val="left" w:pos="6804"/>
                <w:tab w:val="right" w:pos="793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7F7F7F" w:themeColor="text1" w:themeTint="80"/>
                <w:sz w:val="20"/>
                <w:szCs w:val="20"/>
                <w:lang w:val="hr-HR"/>
              </w:rPr>
              <w:t>A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ab/>
            </w:r>
            <w:r w:rsidRPr="00A84AED">
              <w:rPr>
                <w:rFonts w:ascii="Abel Pro" w:hAnsi="Abel Pro"/>
                <w:color w:val="7F7F7F" w:themeColor="text1" w:themeTint="80"/>
                <w:spacing w:val="30"/>
                <w:sz w:val="20"/>
                <w:szCs w:val="20"/>
                <w:lang w:val="hr-HR"/>
              </w:rPr>
              <w:t>DOSTIŽNI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(</w:t>
            </w:r>
            <w:r w:rsidRPr="00A84AED">
              <w:rPr>
                <w:rFonts w:ascii="Abel Pro" w:hAnsi="Abel Pro"/>
                <w:i/>
                <w:color w:val="7F7F7F" w:themeColor="text1" w:themeTint="80"/>
                <w:sz w:val="20"/>
                <w:szCs w:val="20"/>
                <w:lang w:val="hr-HR"/>
              </w:rPr>
              <w:t>Attainable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) </w:t>
            </w:r>
          </w:p>
          <w:p w:rsidR="00300411" w:rsidRPr="00A84AED" w:rsidRDefault="00300411" w:rsidP="004268D4">
            <w:pPr>
              <w:shd w:val="clear" w:color="auto" w:fill="DEEAF6" w:themeFill="accent1" w:themeFillTint="33"/>
              <w:tabs>
                <w:tab w:val="left" w:pos="567"/>
                <w:tab w:val="left" w:pos="851"/>
                <w:tab w:val="left" w:pos="1134"/>
                <w:tab w:val="left" w:pos="2268"/>
                <w:tab w:val="left" w:pos="3119"/>
                <w:tab w:val="left" w:pos="4536"/>
                <w:tab w:val="left" w:pos="5670"/>
                <w:tab w:val="left" w:pos="6804"/>
                <w:tab w:val="right" w:pos="793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7F7F7F" w:themeColor="text1" w:themeTint="80"/>
                <w:sz w:val="20"/>
                <w:szCs w:val="20"/>
                <w:lang w:val="hr-HR"/>
              </w:rPr>
              <w:t>R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ab/>
            </w:r>
            <w:r w:rsidRPr="00A84AED">
              <w:rPr>
                <w:rFonts w:ascii="Abel Pro" w:hAnsi="Abel Pro"/>
                <w:color w:val="7F7F7F" w:themeColor="text1" w:themeTint="80"/>
                <w:spacing w:val="30"/>
                <w:sz w:val="20"/>
                <w:szCs w:val="20"/>
                <w:lang w:val="hr-HR"/>
              </w:rPr>
              <w:t>REALNI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(</w:t>
            </w:r>
            <w:r w:rsidRPr="00A84AED">
              <w:rPr>
                <w:rFonts w:ascii="Abel Pro" w:hAnsi="Abel Pro"/>
                <w:i/>
                <w:color w:val="7F7F7F" w:themeColor="text1" w:themeTint="80"/>
                <w:sz w:val="20"/>
                <w:szCs w:val="20"/>
                <w:lang w:val="hr-HR"/>
              </w:rPr>
              <w:t>Realistic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) </w:t>
            </w:r>
          </w:p>
          <w:p w:rsidR="00300411" w:rsidRPr="00A84AED" w:rsidRDefault="00300411" w:rsidP="004268D4">
            <w:pPr>
              <w:shd w:val="clear" w:color="auto" w:fill="DEEAF6" w:themeFill="accent1" w:themeFillTint="33"/>
              <w:tabs>
                <w:tab w:val="left" w:pos="567"/>
                <w:tab w:val="left" w:pos="851"/>
                <w:tab w:val="left" w:pos="1134"/>
                <w:tab w:val="left" w:pos="2268"/>
                <w:tab w:val="left" w:pos="3119"/>
                <w:tab w:val="left" w:pos="4536"/>
                <w:tab w:val="left" w:pos="5670"/>
                <w:tab w:val="left" w:pos="6804"/>
                <w:tab w:val="right" w:pos="793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7F7F7F" w:themeColor="text1" w:themeTint="80"/>
                <w:sz w:val="20"/>
                <w:szCs w:val="20"/>
                <w:lang w:val="hr-HR"/>
              </w:rPr>
              <w:t>T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ab/>
            </w:r>
            <w:r w:rsidRPr="00A84AED">
              <w:rPr>
                <w:rFonts w:ascii="Abel Pro" w:hAnsi="Abel Pro"/>
                <w:color w:val="7F7F7F" w:themeColor="text1" w:themeTint="80"/>
                <w:spacing w:val="30"/>
                <w:sz w:val="20"/>
                <w:szCs w:val="20"/>
                <w:lang w:val="hr-HR"/>
              </w:rPr>
              <w:t>VREMENSKI DEFINIRANI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 (</w:t>
            </w:r>
            <w:r w:rsidRPr="00A84AED">
              <w:rPr>
                <w:rFonts w:ascii="Abel Pro" w:hAnsi="Abel Pro"/>
                <w:i/>
                <w:color w:val="7F7F7F" w:themeColor="text1" w:themeTint="80"/>
                <w:sz w:val="20"/>
                <w:szCs w:val="20"/>
                <w:lang w:val="hr-HR"/>
              </w:rPr>
              <w:t>Timely</w:t>
            </w:r>
            <w:r w:rsidRPr="00A84AED">
              <w:rPr>
                <w:rFonts w:ascii="Abel Pro" w:hAnsi="Abel Pro"/>
                <w:color w:val="7F7F7F" w:themeColor="text1" w:themeTint="80"/>
                <w:sz w:val="20"/>
                <w:szCs w:val="20"/>
                <w:lang w:val="hr-HR"/>
              </w:rPr>
              <w:t xml:space="preserve">) </w:t>
            </w:r>
          </w:p>
          <w:p w:rsidR="00300411" w:rsidRPr="00A84AED" w:rsidRDefault="0031604E" w:rsidP="004268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/>
                <w:sz w:val="20"/>
                <w:szCs w:val="20"/>
                <w:lang w:val="hr-HR"/>
              </w:rPr>
            </w:pPr>
            <w:r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Molimo V</w:t>
            </w:r>
            <w:r w:rsidR="00300411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as da u </w:t>
            </w:r>
            <w:r w:rsidR="004268D4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donjoj</w:t>
            </w:r>
            <w:r w:rsidR="00300411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 tabeli definirate </w:t>
            </w:r>
            <w:r w:rsidR="004268D4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1-2 indikatora </w:t>
            </w:r>
            <w:r w:rsidR="00266465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za </w:t>
            </w:r>
            <w:r w:rsidR="004268D4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opći cilj, specifične ciljeve</w:t>
            </w:r>
            <w:r w:rsidR="00300411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 xml:space="preserve"> i rezultate</w:t>
            </w:r>
            <w:r w:rsidR="00266465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, koje ste prethodno naveli u 4.2. i 4.3</w:t>
            </w:r>
            <w:r w:rsidR="004268D4" w:rsidRPr="00A84AED">
              <w:rPr>
                <w:rFonts w:ascii="Abel Pro" w:eastAsia="MyriadPro-Regular" w:hAnsi="Abel Pro"/>
                <w:color w:val="7F7F7F" w:themeColor="text1" w:themeTint="80"/>
                <w:sz w:val="20"/>
                <w:szCs w:val="20"/>
                <w:lang w:val="hr-HR"/>
              </w:rPr>
              <w:t>.</w:t>
            </w:r>
          </w:p>
        </w:tc>
      </w:tr>
    </w:tbl>
    <w:p w:rsidR="00300411" w:rsidRPr="00A84AED" w:rsidRDefault="00300411" w:rsidP="00300411">
      <w:pPr>
        <w:rPr>
          <w:rFonts w:ascii="Abel Pro" w:hAnsi="Abel Pro"/>
          <w:lang w:val="hr-HR" w:eastAsia="en-US"/>
        </w:rPr>
      </w:pPr>
    </w:p>
    <w:p w:rsidR="008D5A99" w:rsidRPr="00A84AED" w:rsidRDefault="008D5A99" w:rsidP="008D5A99">
      <w:pPr>
        <w:rPr>
          <w:rFonts w:ascii="Abel Pro" w:hAnsi="Abel Pro"/>
          <w:lang w:val="hr-HR" w:eastAsia="en-US"/>
        </w:rPr>
      </w:pPr>
    </w:p>
    <w:tbl>
      <w:tblPr>
        <w:tblStyle w:val="Reetkatablice"/>
        <w:tblW w:w="9351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898"/>
        <w:gridCol w:w="3898"/>
      </w:tblGrid>
      <w:tr w:rsidR="004268D4" w:rsidRPr="00A84AED" w:rsidTr="00266465">
        <w:tc>
          <w:tcPr>
            <w:tcW w:w="1555" w:type="dxa"/>
            <w:tcBorders>
              <w:top w:val="nil"/>
              <w:left w:val="nil"/>
            </w:tcBorders>
          </w:tcPr>
          <w:p w:rsidR="004268D4" w:rsidRPr="00A84AED" w:rsidRDefault="004268D4" w:rsidP="008D5A99">
            <w:pPr>
              <w:rPr>
                <w:rFonts w:ascii="Abel Pro" w:hAnsi="Abel Pro"/>
                <w:b/>
                <w:sz w:val="24"/>
                <w:szCs w:val="24"/>
                <w:lang w:val="hr-HR"/>
              </w:rPr>
            </w:pPr>
          </w:p>
        </w:tc>
        <w:tc>
          <w:tcPr>
            <w:tcW w:w="3898" w:type="dxa"/>
            <w:tcBorders>
              <w:right w:val="dashSmallGap" w:sz="4" w:space="0" w:color="auto"/>
            </w:tcBorders>
            <w:shd w:val="clear" w:color="auto" w:fill="DEEAF6" w:themeFill="accent1" w:themeFillTint="33"/>
          </w:tcPr>
          <w:p w:rsidR="004268D4" w:rsidRPr="00A84AED" w:rsidRDefault="004268D4" w:rsidP="004268D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Indikator </w:t>
            </w:r>
            <w:r w:rsidR="0031604E" w:rsidRPr="00A84AED">
              <w:rPr>
                <w:rFonts w:ascii="Abel Pro" w:hAnsi="Abel Pro"/>
                <w:sz w:val="20"/>
                <w:lang w:val="hr-HR"/>
              </w:rPr>
              <w:t>I</w:t>
            </w:r>
          </w:p>
        </w:tc>
        <w:tc>
          <w:tcPr>
            <w:tcW w:w="3898" w:type="dxa"/>
            <w:tcBorders>
              <w:left w:val="dashSmallGap" w:sz="4" w:space="0" w:color="auto"/>
            </w:tcBorders>
            <w:shd w:val="clear" w:color="auto" w:fill="DEEAF6" w:themeFill="accent1" w:themeFillTint="33"/>
          </w:tcPr>
          <w:p w:rsidR="004268D4" w:rsidRPr="00A84AED" w:rsidRDefault="004268D4" w:rsidP="004268D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Indikator II</w:t>
            </w:r>
          </w:p>
        </w:tc>
      </w:tr>
      <w:tr w:rsidR="00266465" w:rsidRPr="00A84AED" w:rsidTr="00266465">
        <w:tc>
          <w:tcPr>
            <w:tcW w:w="1555" w:type="dxa"/>
            <w:shd w:val="clear" w:color="auto" w:fill="DEEAF6" w:themeFill="accent1" w:themeFillTint="33"/>
          </w:tcPr>
          <w:p w:rsidR="00266465" w:rsidRPr="00A84AED" w:rsidRDefault="00266465" w:rsidP="0026646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Opći cilj 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266465" w:rsidRPr="00A84AED" w:rsidTr="00266465">
        <w:tc>
          <w:tcPr>
            <w:tcW w:w="1555" w:type="dxa"/>
            <w:shd w:val="clear" w:color="auto" w:fill="DEEAF6" w:themeFill="accent1" w:themeFillTint="33"/>
          </w:tcPr>
          <w:p w:rsidR="00266465" w:rsidRPr="00A84AED" w:rsidRDefault="00266465" w:rsidP="0026646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Specifični cilj 1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266465" w:rsidRPr="00A84AED" w:rsidTr="00266465">
        <w:tc>
          <w:tcPr>
            <w:tcW w:w="1555" w:type="dxa"/>
            <w:shd w:val="clear" w:color="auto" w:fill="DEEAF6" w:themeFill="accent1" w:themeFillTint="33"/>
          </w:tcPr>
          <w:p w:rsidR="00266465" w:rsidRPr="00A84AED" w:rsidRDefault="00266465" w:rsidP="00266465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Rezultat 1.1.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266465" w:rsidRPr="00A84AED" w:rsidTr="00266465">
        <w:tc>
          <w:tcPr>
            <w:tcW w:w="1555" w:type="dxa"/>
            <w:shd w:val="clear" w:color="auto" w:fill="DEEAF6" w:themeFill="accent1" w:themeFillTint="33"/>
          </w:tcPr>
          <w:p w:rsidR="00266465" w:rsidRPr="00A84AED" w:rsidRDefault="00266465" w:rsidP="00266465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Rezultat 1.2.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266465" w:rsidRPr="00A84AED" w:rsidTr="00266465">
        <w:tc>
          <w:tcPr>
            <w:tcW w:w="1555" w:type="dxa"/>
            <w:shd w:val="clear" w:color="auto" w:fill="DEEAF6" w:themeFill="accent1" w:themeFillTint="33"/>
          </w:tcPr>
          <w:p w:rsidR="00266465" w:rsidRPr="00A84AED" w:rsidRDefault="00266465" w:rsidP="00266465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Rezultat 1.3.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266465" w:rsidRPr="00A84AED" w:rsidTr="00266465">
        <w:tc>
          <w:tcPr>
            <w:tcW w:w="1555" w:type="dxa"/>
            <w:shd w:val="clear" w:color="auto" w:fill="DEEAF6" w:themeFill="accent1" w:themeFillTint="33"/>
          </w:tcPr>
          <w:p w:rsidR="00266465" w:rsidRPr="00A84AED" w:rsidRDefault="00266465" w:rsidP="00266465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Specifični cilj 2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266465" w:rsidRPr="00A84AED" w:rsidTr="00266465">
        <w:tc>
          <w:tcPr>
            <w:tcW w:w="1555" w:type="dxa"/>
            <w:shd w:val="clear" w:color="auto" w:fill="DEEAF6" w:themeFill="accent1" w:themeFillTint="33"/>
          </w:tcPr>
          <w:p w:rsidR="00266465" w:rsidRPr="00A84AED" w:rsidRDefault="00266465" w:rsidP="00266465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Rezultat 2.1.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266465" w:rsidRPr="00A84AED" w:rsidTr="00266465">
        <w:tc>
          <w:tcPr>
            <w:tcW w:w="1555" w:type="dxa"/>
            <w:shd w:val="clear" w:color="auto" w:fill="DEEAF6" w:themeFill="accent1" w:themeFillTint="33"/>
          </w:tcPr>
          <w:p w:rsidR="00266465" w:rsidRPr="00A84AED" w:rsidRDefault="00266465" w:rsidP="00266465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Rezultat 2.2.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266465" w:rsidRPr="00A84AED" w:rsidTr="002664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55" w:type="dxa"/>
            <w:shd w:val="clear" w:color="auto" w:fill="DEEAF6" w:themeFill="accent1" w:themeFillTint="33"/>
          </w:tcPr>
          <w:p w:rsidR="00266465" w:rsidRPr="00A84AED" w:rsidRDefault="00266465" w:rsidP="00266465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Rezultat 2.3.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top w:val="dashSmallGap" w:sz="4" w:space="0" w:color="auto"/>
              <w:left w:val="dashSmallGap" w:sz="4" w:space="0" w:color="auto"/>
            </w:tcBorders>
          </w:tcPr>
          <w:p w:rsidR="00266465" w:rsidRPr="00A84AED" w:rsidRDefault="00266465" w:rsidP="00266465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c>
          <w:tcPr>
            <w:tcW w:w="1555" w:type="dxa"/>
            <w:shd w:val="clear" w:color="auto" w:fill="DEEAF6" w:themeFill="accent1" w:themeFillTint="33"/>
          </w:tcPr>
          <w:p w:rsidR="003F60E8" w:rsidRPr="00A84AED" w:rsidRDefault="003F60E8" w:rsidP="00252CA6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Specifični cilj </w:t>
            </w:r>
            <w:r>
              <w:rPr>
                <w:rFonts w:ascii="Abel Pro" w:hAnsi="Abel Pro"/>
                <w:sz w:val="20"/>
                <w:lang w:val="hr-HR"/>
              </w:rPr>
              <w:t>3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3F60E8" w:rsidRPr="00A84AED" w:rsidRDefault="003F60E8" w:rsidP="00252CA6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3F60E8" w:rsidRPr="00A84AED" w:rsidRDefault="003F60E8" w:rsidP="00252CA6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c>
          <w:tcPr>
            <w:tcW w:w="1555" w:type="dxa"/>
            <w:shd w:val="clear" w:color="auto" w:fill="DEEAF6" w:themeFill="accent1" w:themeFillTint="33"/>
          </w:tcPr>
          <w:p w:rsidR="003F60E8" w:rsidRPr="00A84AED" w:rsidRDefault="003F60E8" w:rsidP="00252CA6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Rezultat </w:t>
            </w:r>
            <w:r>
              <w:rPr>
                <w:rFonts w:ascii="Abel Pro" w:hAnsi="Abel Pro"/>
                <w:sz w:val="20"/>
                <w:lang w:val="hr-HR"/>
              </w:rPr>
              <w:t>3</w:t>
            </w:r>
            <w:r w:rsidRPr="00A84AED">
              <w:rPr>
                <w:rFonts w:ascii="Abel Pro" w:hAnsi="Abel Pro"/>
                <w:sz w:val="20"/>
                <w:lang w:val="hr-HR"/>
              </w:rPr>
              <w:t>.1.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3F60E8" w:rsidRPr="00A84AED" w:rsidRDefault="003F60E8" w:rsidP="00252CA6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3F60E8" w:rsidRPr="00A84AED" w:rsidRDefault="003F60E8" w:rsidP="00252CA6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c>
          <w:tcPr>
            <w:tcW w:w="1555" w:type="dxa"/>
            <w:shd w:val="clear" w:color="auto" w:fill="DEEAF6" w:themeFill="accent1" w:themeFillTint="33"/>
          </w:tcPr>
          <w:p w:rsidR="003F60E8" w:rsidRPr="00A84AED" w:rsidRDefault="003F60E8" w:rsidP="00252CA6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Rezultat </w:t>
            </w:r>
            <w:r>
              <w:rPr>
                <w:rFonts w:ascii="Abel Pro" w:hAnsi="Abel Pro"/>
                <w:sz w:val="20"/>
                <w:lang w:val="hr-HR"/>
              </w:rPr>
              <w:t>3</w:t>
            </w:r>
            <w:r w:rsidRPr="00A84AED">
              <w:rPr>
                <w:rFonts w:ascii="Abel Pro" w:hAnsi="Abel Pro"/>
                <w:sz w:val="20"/>
                <w:lang w:val="hr-HR"/>
              </w:rPr>
              <w:t>.2.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3F60E8" w:rsidRPr="00A84AED" w:rsidRDefault="003F60E8" w:rsidP="00252CA6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left w:val="dashSmallGap" w:sz="4" w:space="0" w:color="auto"/>
            </w:tcBorders>
          </w:tcPr>
          <w:p w:rsidR="003F60E8" w:rsidRPr="00A84AED" w:rsidRDefault="003F60E8" w:rsidP="00252CA6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55" w:type="dxa"/>
            <w:shd w:val="clear" w:color="auto" w:fill="DEEAF6" w:themeFill="accent1" w:themeFillTint="33"/>
          </w:tcPr>
          <w:p w:rsidR="003F60E8" w:rsidRPr="00A84AED" w:rsidRDefault="003F60E8" w:rsidP="00252CA6">
            <w:pPr>
              <w:pStyle w:val="Odlomakpopisa"/>
              <w:ind w:left="0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 xml:space="preserve">Rezultat </w:t>
            </w:r>
            <w:r>
              <w:rPr>
                <w:rFonts w:ascii="Abel Pro" w:hAnsi="Abel Pro"/>
                <w:sz w:val="20"/>
                <w:lang w:val="hr-HR"/>
              </w:rPr>
              <w:t>3</w:t>
            </w:r>
            <w:r w:rsidRPr="00A84AED">
              <w:rPr>
                <w:rFonts w:ascii="Abel Pro" w:hAnsi="Abel Pro"/>
                <w:sz w:val="20"/>
                <w:lang w:val="hr-HR"/>
              </w:rPr>
              <w:t>.3.</w:t>
            </w:r>
          </w:p>
        </w:tc>
        <w:tc>
          <w:tcPr>
            <w:tcW w:w="3898" w:type="dxa"/>
            <w:tcBorders>
              <w:right w:val="dashSmallGap" w:sz="4" w:space="0" w:color="auto"/>
            </w:tcBorders>
          </w:tcPr>
          <w:p w:rsidR="003F60E8" w:rsidRPr="00A84AED" w:rsidRDefault="003F60E8" w:rsidP="00252CA6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3898" w:type="dxa"/>
            <w:tcBorders>
              <w:top w:val="dashSmallGap" w:sz="4" w:space="0" w:color="auto"/>
              <w:left w:val="dashSmallGap" w:sz="4" w:space="0" w:color="auto"/>
            </w:tcBorders>
          </w:tcPr>
          <w:p w:rsidR="003F60E8" w:rsidRPr="00A84AED" w:rsidRDefault="003F60E8" w:rsidP="00252CA6">
            <w:pPr>
              <w:rPr>
                <w:rFonts w:ascii="Abel Pro" w:hAnsi="Abel Pro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0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</w:tbl>
    <w:p w:rsidR="000D6143" w:rsidRPr="00A84AED" w:rsidRDefault="000D6143" w:rsidP="00266465">
      <w:pPr>
        <w:pStyle w:val="Naslov2"/>
        <w:rPr>
          <w:rFonts w:ascii="Abel Pro" w:hAnsi="Abel Pro"/>
          <w:lang w:val="hr-HR"/>
        </w:rPr>
      </w:pPr>
    </w:p>
    <w:p w:rsidR="008A7E96" w:rsidRPr="00A84AED" w:rsidRDefault="008A7E96" w:rsidP="008A7E96">
      <w:pPr>
        <w:pStyle w:val="Naslov2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t>5. VREMENSKI OKVIR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0"/>
                      <wp:docPr id="22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3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64B3E" id="Group 23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">
                      <v:rect id="Rectangle 26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ovsIA&#10;AADbAAAADwAAAGRycy9kb3ducmV2LnhtbESPT2sCMRTE7wW/Q3iCt5q4tqKrUaRQbL2I/+6PzXN3&#10;cfOyJFG3374pCD0OM/MbZrHqbCPu5EPtWMNoqEAQF87UXGo4HT9fpyBCRDbYOCYNPxRgtey9LDA3&#10;7sF7uh9iKRKEQ44aqhjbXMpQVGQxDF1LnLyL8xZjkr6UxuMjwW0jM6Um0mLNaaHClj4qKq6Hm9Ww&#10;UbvZ+VYaVm9ylI3r7fd+5t+1HvS79RxEpC7+h5/tL6MhG8P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ii+wgAAANsAAAAPAAAAAAAAAAAAAAAAAJgCAABkcnMvZG93&#10;bnJldi54bWxQSwUGAAAAAAQABAD1AAAAhwMAAAAA&#10;" fillcolor="#5b9bd5 [3204]" stroked="f" strokeweight="0"/>
                      <v:shape id="Freeform 27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g6cUA&#10;AADbAAAADwAAAGRycy9kb3ducmV2LnhtbESPQWvCQBSE74L/YXlCb2ZTKTVEVymC0B5KU03vr9ln&#10;Es2+TbNbk/rru4LgcZiZb5jlejCNOFPnassKHqMYBHFhdc2lgny/nSYgnEfW2FgmBX/kYL0aj5aY&#10;atvzJ513vhQBwi5FBZX3bSqlKyoy6CLbEgfvYDuDPsiulLrDPsBNI2dx/CwN1hwWKmxpU1Fx2v0a&#10;BR/f9njZ/2Rl8/XW5la/F/Nsnij1MBleFiA8Df4evrVftYLZE1y/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CDpxQAAANsAAAAPAAAAAAAAAAAAAAAAAJgCAABkcnMv&#10;ZG93bnJldi54bWxQSwUGAAAAAAQABAD1AAAAig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8A7E96" w:rsidRPr="00A84AED" w:rsidRDefault="008A7E96" w:rsidP="008A7E96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Potrebno je navesti okvirne mjesece realizacije pojedinih aktivnosti. </w:t>
            </w:r>
          </w:p>
          <w:p w:rsidR="008A7E96" w:rsidRPr="00A84AED" w:rsidRDefault="008A7E96" w:rsidP="008A7E96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Vremenski okvir predstavlja mjesece provođenja projekta od dana potpisivanja </w:t>
            </w:r>
            <w:r w:rsidR="00C50AF2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u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govora o dodjeli g</w:t>
            </w:r>
            <w:r w:rsidR="00A444E0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ranta, a ne kalendarske mjesece (1. mjesec je mjesec u kojem počinje provođenje projekta).</w:t>
            </w:r>
          </w:p>
          <w:p w:rsidR="008404F8" w:rsidRPr="00A84AED" w:rsidRDefault="008A7E96" w:rsidP="00E14239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U kućice za označavanje mjeseca provođenja aktivnosti potrebno je </w:t>
            </w:r>
            <w:r w:rsidR="00E1423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upisati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slovo X.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tbl>
      <w:tblPr>
        <w:tblStyle w:val="Reetkatablice"/>
        <w:tblW w:w="938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623"/>
        <w:gridCol w:w="623"/>
        <w:gridCol w:w="623"/>
        <w:gridCol w:w="623"/>
        <w:gridCol w:w="623"/>
        <w:gridCol w:w="624"/>
        <w:gridCol w:w="623"/>
        <w:gridCol w:w="623"/>
        <w:gridCol w:w="623"/>
        <w:gridCol w:w="623"/>
        <w:gridCol w:w="623"/>
        <w:gridCol w:w="624"/>
      </w:tblGrid>
      <w:tr w:rsidR="008A7E96" w:rsidRPr="00A84AED" w:rsidTr="008A7E96">
        <w:trPr>
          <w:trHeight w:val="134"/>
        </w:trPr>
        <w:tc>
          <w:tcPr>
            <w:tcW w:w="1911" w:type="dxa"/>
            <w:vMerge w:val="restart"/>
          </w:tcPr>
          <w:p w:rsidR="008A7E96" w:rsidRPr="00A84AED" w:rsidRDefault="008A7E96" w:rsidP="00A444E0">
            <w:pPr>
              <w:jc w:val="center"/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Aktivnost</w:t>
            </w:r>
          </w:p>
        </w:tc>
        <w:tc>
          <w:tcPr>
            <w:tcW w:w="7478" w:type="dxa"/>
            <w:gridSpan w:val="12"/>
          </w:tcPr>
          <w:p w:rsidR="008A7E96" w:rsidRPr="00A84AED" w:rsidRDefault="008A7E96" w:rsidP="00A444E0">
            <w:pPr>
              <w:jc w:val="center"/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Vremenski okvir</w:t>
            </w:r>
          </w:p>
        </w:tc>
      </w:tr>
      <w:tr w:rsidR="008A7E96" w:rsidRPr="00A84AED" w:rsidTr="008A7E96">
        <w:trPr>
          <w:trHeight w:val="134"/>
        </w:trPr>
        <w:tc>
          <w:tcPr>
            <w:tcW w:w="1911" w:type="dxa"/>
            <w:vMerge/>
          </w:tcPr>
          <w:p w:rsidR="008A7E96" w:rsidRPr="00A84AED" w:rsidRDefault="008A7E96" w:rsidP="008A7E96">
            <w:pPr>
              <w:rPr>
                <w:rFonts w:ascii="Abel Pro" w:hAnsi="Abel Pro"/>
                <w:sz w:val="20"/>
                <w:lang w:val="hr-HR"/>
              </w:rPr>
            </w:pP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1</w:t>
            </w: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2</w:t>
            </w: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3</w:t>
            </w: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4</w:t>
            </w: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5</w:t>
            </w:r>
          </w:p>
        </w:tc>
        <w:tc>
          <w:tcPr>
            <w:tcW w:w="624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6</w:t>
            </w: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7</w:t>
            </w: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8</w:t>
            </w: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9</w:t>
            </w: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10</w:t>
            </w:r>
          </w:p>
        </w:tc>
        <w:tc>
          <w:tcPr>
            <w:tcW w:w="623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11</w:t>
            </w:r>
          </w:p>
        </w:tc>
        <w:tc>
          <w:tcPr>
            <w:tcW w:w="624" w:type="dxa"/>
          </w:tcPr>
          <w:p w:rsidR="008A7E96" w:rsidRPr="00A84AED" w:rsidRDefault="008A7E96" w:rsidP="008A7E9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t>12</w:t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F55D51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F55D51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F55D51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F55D51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F55D51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F55D51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F55D51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F55D51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F55D51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F55D51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F55D51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8A7E96" w:rsidRPr="00A84AED" w:rsidTr="008A7E96">
        <w:trPr>
          <w:trHeight w:val="251"/>
        </w:trPr>
        <w:tc>
          <w:tcPr>
            <w:tcW w:w="1911" w:type="dxa"/>
          </w:tcPr>
          <w:p w:rsidR="008A7E96" w:rsidRPr="00A84AED" w:rsidRDefault="00EB712E" w:rsidP="008A7E9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8A7E96" w:rsidRPr="00A84AED" w:rsidRDefault="00EB712E" w:rsidP="00C50AF2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8A7E96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8A7E96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A444E0" w:rsidRPr="00A84AED" w:rsidTr="000C4114">
        <w:trPr>
          <w:trHeight w:val="251"/>
        </w:trPr>
        <w:tc>
          <w:tcPr>
            <w:tcW w:w="1911" w:type="dxa"/>
          </w:tcPr>
          <w:p w:rsidR="00A444E0" w:rsidRPr="00A84AED" w:rsidRDefault="00EB712E" w:rsidP="000C4114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A444E0" w:rsidRPr="00A84AED" w:rsidTr="000C4114">
        <w:trPr>
          <w:trHeight w:val="251"/>
        </w:trPr>
        <w:tc>
          <w:tcPr>
            <w:tcW w:w="1911" w:type="dxa"/>
          </w:tcPr>
          <w:p w:rsidR="00A444E0" w:rsidRPr="00A84AED" w:rsidRDefault="00EB712E" w:rsidP="000C4114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A444E0" w:rsidRPr="00A84AED" w:rsidTr="000C4114">
        <w:trPr>
          <w:trHeight w:val="251"/>
        </w:trPr>
        <w:tc>
          <w:tcPr>
            <w:tcW w:w="1911" w:type="dxa"/>
          </w:tcPr>
          <w:p w:rsidR="00A444E0" w:rsidRPr="00A84AED" w:rsidRDefault="00EB712E" w:rsidP="000C4114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A444E0" w:rsidRPr="00A84AED" w:rsidTr="000C4114">
        <w:trPr>
          <w:trHeight w:val="251"/>
        </w:trPr>
        <w:tc>
          <w:tcPr>
            <w:tcW w:w="1911" w:type="dxa"/>
          </w:tcPr>
          <w:p w:rsidR="00A444E0" w:rsidRPr="00A84AED" w:rsidRDefault="00EB712E" w:rsidP="000C4114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A444E0" w:rsidRPr="00A84AED" w:rsidTr="000C4114">
        <w:trPr>
          <w:trHeight w:val="251"/>
        </w:trPr>
        <w:tc>
          <w:tcPr>
            <w:tcW w:w="1911" w:type="dxa"/>
          </w:tcPr>
          <w:p w:rsidR="00A444E0" w:rsidRPr="00A84AED" w:rsidRDefault="00EB712E" w:rsidP="000C4114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A444E0" w:rsidRPr="00A84AED" w:rsidTr="000C4114">
        <w:trPr>
          <w:trHeight w:val="251"/>
        </w:trPr>
        <w:tc>
          <w:tcPr>
            <w:tcW w:w="1911" w:type="dxa"/>
          </w:tcPr>
          <w:p w:rsidR="00A444E0" w:rsidRPr="00A84AED" w:rsidRDefault="00EB712E" w:rsidP="000C4114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A444E0" w:rsidRPr="00A84AED" w:rsidTr="000C4114">
        <w:trPr>
          <w:trHeight w:val="251"/>
        </w:trPr>
        <w:tc>
          <w:tcPr>
            <w:tcW w:w="1911" w:type="dxa"/>
          </w:tcPr>
          <w:p w:rsidR="00A444E0" w:rsidRPr="00A84AED" w:rsidRDefault="00EB712E" w:rsidP="000C4114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A444E0" w:rsidRPr="00A84AED" w:rsidRDefault="00EB712E" w:rsidP="000C4114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="00A444E0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A444E0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rPr>
          <w:trHeight w:val="251"/>
        </w:trPr>
        <w:tc>
          <w:tcPr>
            <w:tcW w:w="1911" w:type="dxa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rPr>
          <w:trHeight w:val="251"/>
        </w:trPr>
        <w:tc>
          <w:tcPr>
            <w:tcW w:w="1911" w:type="dxa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rPr>
          <w:trHeight w:val="251"/>
        </w:trPr>
        <w:tc>
          <w:tcPr>
            <w:tcW w:w="1911" w:type="dxa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rPr>
          <w:trHeight w:val="251"/>
        </w:trPr>
        <w:tc>
          <w:tcPr>
            <w:tcW w:w="1911" w:type="dxa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rPr>
          <w:trHeight w:val="251"/>
        </w:trPr>
        <w:tc>
          <w:tcPr>
            <w:tcW w:w="1911" w:type="dxa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3F60E8" w:rsidRPr="00A84AED" w:rsidTr="00252CA6">
        <w:trPr>
          <w:trHeight w:val="251"/>
        </w:trPr>
        <w:tc>
          <w:tcPr>
            <w:tcW w:w="1911" w:type="dxa"/>
          </w:tcPr>
          <w:p w:rsidR="003F60E8" w:rsidRPr="00A84AED" w:rsidRDefault="003F60E8" w:rsidP="00252CA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3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624" w:type="dxa"/>
          </w:tcPr>
          <w:p w:rsidR="003F60E8" w:rsidRPr="00A84AED" w:rsidRDefault="003F60E8" w:rsidP="00252CA6">
            <w:pPr>
              <w:jc w:val="center"/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Veliko slovo na početku rečenice"/>
                  </w:textInput>
                </w:ffData>
              </w:fldChar>
            </w:r>
            <w:r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300411" w:rsidRPr="00A84AED" w:rsidRDefault="00300411" w:rsidP="00300411">
      <w:pPr>
        <w:rPr>
          <w:rFonts w:ascii="Abel Pro" w:hAnsi="Abel Pro"/>
          <w:lang w:val="hr-HR"/>
        </w:rPr>
      </w:pPr>
    </w:p>
    <w:p w:rsidR="00300411" w:rsidRPr="00A84AED" w:rsidRDefault="00300411" w:rsidP="00300411">
      <w:pPr>
        <w:rPr>
          <w:rFonts w:ascii="Abel Pro" w:hAnsi="Abel Pro"/>
          <w:lang w:val="hr-HR"/>
        </w:rPr>
      </w:pPr>
    </w:p>
    <w:p w:rsidR="008A7E96" w:rsidRPr="00A84AED" w:rsidRDefault="003253DF" w:rsidP="00300411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t xml:space="preserve">6. CILJNA GRUPA, </w:t>
      </w:r>
      <w:r w:rsidR="008A7E96" w:rsidRPr="00A84AED">
        <w:rPr>
          <w:rFonts w:ascii="Abel Pro" w:hAnsi="Abel Pro"/>
          <w:lang w:val="hr-HR"/>
        </w:rPr>
        <w:t>KORISNICI PROJEKTA</w:t>
      </w:r>
      <w:r w:rsidRPr="00A84AED">
        <w:rPr>
          <w:rFonts w:ascii="Abel Pro" w:hAnsi="Abel Pro"/>
          <w:lang w:val="hr-HR"/>
        </w:rPr>
        <w:t xml:space="preserve"> I DRUGE UKLJUČENE STRANE</w:t>
      </w:r>
    </w:p>
    <w:p w:rsidR="00F643D7" w:rsidRPr="00A84AED" w:rsidRDefault="00F643D7" w:rsidP="00300411">
      <w:pPr>
        <w:rPr>
          <w:rFonts w:ascii="Abel Pro" w:hAnsi="Abel Pro"/>
          <w:lang w:val="hr-HR"/>
        </w:rPr>
      </w:pP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3175"/>
                      <wp:docPr id="19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0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F9366" id="Group 20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">
                      <v:rect id="Rectangle 29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2ycAA&#10;AADbAAAADwAAAGRycy9kb3ducmV2LnhtbERPz2vCMBS+C/4P4QneNLHOsXaNIoPh5mXo9P5o3tpi&#10;81KSqPW/Xw6DHT++3+VmsJ24kQ+tYw2LuQJBXDnTcq3h9P0+ewERIrLBzjFpeFCAzXo8KrEw7s4H&#10;uh1jLVIIhwI1NDH2hZShashimLueOHE/zluMCfpaGo/3FG47mSn1LC22nBoa7OmtoepyvFoNO/WV&#10;n6+1YfUkF9my3X8ecr/SejoZtq8gIg3xX/zn/jAasrQ+fUk/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i2ycAAAADbAAAADwAAAAAAAAAAAAAAAACYAgAAZHJzL2Rvd25y&#10;ZXYueG1sUEsFBgAAAAAEAAQA9QAAAIUDAAAAAA==&#10;" fillcolor="#5b9bd5 [3204]" stroked="f" strokeweight="0"/>
                      <v:shape id="Freeform 30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uDccUA&#10;AADbAAAADwAAAGRycy9kb3ducmV2LnhtbESPQWvCQBSE70L/w/IKvekmOVRJswmlUNBDqVV7f2af&#10;STT7Ns1uY+qvdwuCx2FmvmGyYjStGKh3jWUF8SwCQVxa3XClYLd9ny5AOI+ssbVMCv7IQZE/TDJM&#10;tT3zFw0bX4kAYZeigtr7LpXSlTUZdDPbEQfvYHuDPsi+krrHc4CbViZR9CwNNhwWauzorabytPk1&#10;Cj739njZ/qyr9nvV7az+KOfr+UKpp8fx9QWEp9Hfw7f2UitIYvj/En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4NxxQAAANsAAAAPAAAAAAAAAAAAAAAAAJgCAABkcnMv&#10;ZG93bnJldi54bWxQSwUGAAAAAAQABAD1AAAAig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8A7E96" w:rsidRPr="00A84AED" w:rsidRDefault="008A7E96" w:rsidP="008A7E96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Opišite ko je ciljna grupa (na koga projekt djeluje), a ko su korisnici projekta (ko će imati korist od implementacije projektnih aktivnosti).</w:t>
            </w:r>
            <w:r w:rsidR="00312E36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Navedite broj osoba ciljnih grupa i korisnika koje će biti obuhvaćene projektom. Objasnite kako će aktivnosti projekta utjecati na poboljšanje njihovog položaja.</w:t>
            </w:r>
          </w:p>
          <w:p w:rsidR="003253DF" w:rsidRPr="00A84AED" w:rsidRDefault="003253DF" w:rsidP="008A7E96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Navedite koje će druge interesne strane (vlast, druge organizacije, mediji, privredni sektor…) biti uključene u provođenje projekta i opišite njihovu ulogu i značaj.</w:t>
            </w:r>
          </w:p>
          <w:p w:rsidR="00FE0351" w:rsidRPr="00A84AED" w:rsidRDefault="00266465" w:rsidP="00266465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Maksimum 3000 znakova.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312E36" w:rsidRPr="00A84AED" w:rsidRDefault="00266465" w:rsidP="008A7E96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fldChar w:fldCharType="begin">
          <w:ffData>
            <w:name w:val=""/>
            <w:enabled/>
            <w:calcOnExit w:val="0"/>
            <w:textInput>
              <w:maxLength w:val="3000"/>
              <w:format w:val="Veliko slovo na početku rečenice"/>
            </w:textInput>
          </w:ffData>
        </w:fldChar>
      </w:r>
      <w:r w:rsidRPr="00A84AED">
        <w:rPr>
          <w:rFonts w:ascii="Abel Pro" w:hAnsi="Abel Pro"/>
          <w:lang w:val="hr-HR"/>
        </w:rPr>
        <w:instrText xml:space="preserve"> FORMTEXT </w:instrText>
      </w:r>
      <w:r w:rsidRPr="00A84AED">
        <w:rPr>
          <w:rFonts w:ascii="Abel Pro" w:hAnsi="Abel Pro"/>
          <w:lang w:val="hr-HR"/>
        </w:rPr>
      </w:r>
      <w:r w:rsidRPr="00A84AED">
        <w:rPr>
          <w:rFonts w:ascii="Abel Pro" w:hAnsi="Abel Pro"/>
          <w:lang w:val="hr-HR"/>
        </w:rPr>
        <w:fldChar w:fldCharType="separate"/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lang w:val="hr-HR"/>
        </w:rPr>
        <w:fldChar w:fldCharType="end"/>
      </w:r>
    </w:p>
    <w:p w:rsidR="00312E36" w:rsidRPr="00A84AED" w:rsidRDefault="00312E36" w:rsidP="008A7E96">
      <w:pPr>
        <w:rPr>
          <w:rFonts w:ascii="Abel Pro" w:hAnsi="Abel Pro"/>
          <w:lang w:val="hr-HR"/>
        </w:rPr>
      </w:pP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A444E0" w:rsidRPr="00A84AED" w:rsidRDefault="00A444E0">
      <w:pPr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 w:eastAsia="en-US"/>
        </w:rPr>
      </w:pPr>
      <w:r w:rsidRPr="00A84AED">
        <w:rPr>
          <w:rFonts w:ascii="Abel Pro" w:hAnsi="Abel Pro"/>
          <w:lang w:val="hr-HR"/>
        </w:rPr>
        <w:br w:type="page"/>
      </w:r>
    </w:p>
    <w:p w:rsidR="008A7E96" w:rsidRPr="00A84AED" w:rsidRDefault="008A7E96" w:rsidP="008A7E96">
      <w:pPr>
        <w:pStyle w:val="Naslov2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>7. PROMOCIJA PROJEKTA U JAVNOSTI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0"/>
                      <wp:docPr id="16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17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C3F38" id="Group 17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">
                      <v:rect id="Rectangle 32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kAMEA&#10;AADbAAAADwAAAGRycy9kb3ducmV2LnhtbERPS2sCMRC+C/6HMEJvmqytr+1GkUJp7aVo633YTHcX&#10;N5Mlibr9901B8DYf33OKTW9bcSEfGscasokCQVw603Cl4fvrdbwEESKywdYxafilAJv1cFBgbtyV&#10;93Q5xEqkEA45aqhj7HIpQ1mTxTBxHXHifpy3GBP0lTQerynctnKq1FxabDg11NjRS03l6XC2Gt7U&#10;5+p4rgyrJ5lNH5uP3X7lZ1o/jPrtM4hIfbyLb+53k+Yv4P+XdI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95ADBAAAA2wAAAA8AAAAAAAAAAAAAAAAAmAIAAGRycy9kb3du&#10;cmV2LnhtbFBLBQYAAAAABAAEAPUAAACGAwAAAAA=&#10;" fillcolor="#5b9bd5 [3204]" stroked="f" strokeweight="0"/>
                      <v:shape id="Freeform 33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gUcUA&#10;AADbAAAADwAAAGRycy9kb3ducmV2LnhtbESPQW/CMAyF70j7D5En7QbpOAzUEapp0iQ4TDDK7l7j&#10;tYXGKU1WCr8eHyZxs/We3/u8yAbXqJ66UHs28DxJQBEX3tZcGtjnH+M5qBCRLTaeycCFAmTLh9EC&#10;U+vP/EX9LpZKQjikaKCKsU21DkVFDsPEt8Si/frOYZS1K7Xt8CzhrtHTJHnRDmuWhgpbeq+oOO7+&#10;nIHNjz9c89O2bL7X7d7bz2K2nc2NeXoc3l5BRRri3fx/vbKCL7Dyiwy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eBRxQAAANsAAAAPAAAAAAAAAAAAAAAAAJgCAABkcnMv&#10;ZG93bnJldi54bWxQSwUGAAAAAAQABAD1AAAAig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E14239" w:rsidRPr="00A84AED" w:rsidRDefault="008A7E96" w:rsidP="008A7E96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Opišite na koji način ćete promovirati dobre rezultate projekta i putem kojih </w:t>
            </w:r>
            <w:r w:rsidR="00E1423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medijskih 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kanala. </w:t>
            </w:r>
          </w:p>
          <w:p w:rsidR="008A7E96" w:rsidRPr="00A84AED" w:rsidRDefault="008A7E96" w:rsidP="00312E36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Ako su budžetom predviđena posebna sredstva za </w:t>
            </w:r>
            <w:r w:rsidR="00312E36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vidljivost projekta,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mol</w:t>
            </w:r>
            <w:r w:rsidR="00E1423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imo detaljno opišite kampanju, </w:t>
            </w:r>
            <w:r w:rsidR="00312E36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te </w:t>
            </w:r>
            <w:r w:rsidR="00E1423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njen značaj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.</w:t>
            </w:r>
          </w:p>
          <w:p w:rsidR="00312E36" w:rsidRPr="00A84AED" w:rsidRDefault="00312E36" w:rsidP="00312E36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Opišite kako će </w:t>
            </w:r>
            <w:r w:rsidR="00582FA7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Institut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biti promoviran u javnosti.</w:t>
            </w:r>
          </w:p>
          <w:p w:rsidR="00FE0351" w:rsidRPr="00A84AED" w:rsidRDefault="00266465" w:rsidP="00266465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Maksimum 3000 znakova.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312E36" w:rsidRPr="00A84AED" w:rsidRDefault="00266465" w:rsidP="008A7E96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fldChar w:fldCharType="begin">
          <w:ffData>
            <w:name w:val=""/>
            <w:enabled/>
            <w:calcOnExit w:val="0"/>
            <w:textInput>
              <w:maxLength w:val="3000"/>
              <w:format w:val="Veliko slovo na početku rečenice"/>
            </w:textInput>
          </w:ffData>
        </w:fldChar>
      </w:r>
      <w:r w:rsidRPr="00A84AED">
        <w:rPr>
          <w:rFonts w:ascii="Abel Pro" w:hAnsi="Abel Pro"/>
          <w:lang w:val="hr-HR"/>
        </w:rPr>
        <w:instrText xml:space="preserve"> FORMTEXT </w:instrText>
      </w:r>
      <w:r w:rsidRPr="00A84AED">
        <w:rPr>
          <w:rFonts w:ascii="Abel Pro" w:hAnsi="Abel Pro"/>
          <w:lang w:val="hr-HR"/>
        </w:rPr>
      </w:r>
      <w:r w:rsidRPr="00A84AED">
        <w:rPr>
          <w:rFonts w:ascii="Abel Pro" w:hAnsi="Abel Pro"/>
          <w:lang w:val="hr-HR"/>
        </w:rPr>
        <w:fldChar w:fldCharType="separate"/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lang w:val="hr-HR"/>
        </w:rPr>
        <w:fldChar w:fldCharType="end"/>
      </w:r>
    </w:p>
    <w:p w:rsidR="00A444E0" w:rsidRPr="00A84AED" w:rsidRDefault="00A444E0">
      <w:pPr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 w:eastAsia="en-US"/>
        </w:rPr>
      </w:pPr>
      <w:r w:rsidRPr="00A84AED">
        <w:rPr>
          <w:rFonts w:ascii="Abel Pro" w:hAnsi="Abel Pro"/>
          <w:lang w:val="hr-HR"/>
        </w:rPr>
        <w:br w:type="page"/>
      </w:r>
    </w:p>
    <w:p w:rsidR="008A7E96" w:rsidRPr="00A84AED" w:rsidRDefault="008A7E96" w:rsidP="008A7E96">
      <w:pPr>
        <w:pStyle w:val="Naslov2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>8.</w:t>
      </w:r>
      <w:r w:rsidR="009241EF" w:rsidRPr="00A84AED">
        <w:rPr>
          <w:rFonts w:ascii="Abel Pro" w:hAnsi="Abel Pro"/>
          <w:lang w:val="hr-HR"/>
        </w:rPr>
        <w:t>1.</w:t>
      </w:r>
      <w:r w:rsidRPr="00A84AED">
        <w:rPr>
          <w:rFonts w:ascii="Abel Pro" w:hAnsi="Abel Pro"/>
          <w:lang w:val="hr-HR"/>
        </w:rPr>
        <w:t xml:space="preserve"> MONITORING I EVALUACIJA</w:t>
      </w:r>
      <w:r w:rsidR="00D61800" w:rsidRPr="00A84AED">
        <w:rPr>
          <w:rFonts w:ascii="Abel Pro" w:hAnsi="Abel Pro"/>
          <w:lang w:val="hr-HR"/>
        </w:rPr>
        <w:t xml:space="preserve"> PROJEKTA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8A7E96" w:rsidRPr="00A84AED" w:rsidTr="008A7E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8A7E96" w:rsidRPr="00A84AED" w:rsidRDefault="00BC4778" w:rsidP="008A7E96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0"/>
                      <wp:docPr id="13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14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4BF41" id="Group 14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">
                      <v:rect id="Rectangle 35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6d8EA&#10;AADbAAAADwAAAGRycy9kb3ducmV2LnhtbERP32vCMBB+F/Y/hBvsTZM6HbMzlTEYTl9Gnb4fza0t&#10;ay4liVr/+0UQfLuP7+ctV4PtxIl8aB1ryCYKBHHlTMu1hv3P5/gVRIjIBjvHpOFCAVbFw2iJuXFn&#10;Lum0i7VIIRxy1NDE2OdShqohi2HieuLE/TpvMSboa2k8nlO47eRUqRdpseXU0GBPHw1Vf7uj1bBW&#10;34vDsTasZjKbPrfbTbnwc62fHof3NxCRhngX39xfJs2fwfWXdI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venfBAAAA2wAAAA8AAAAAAAAAAAAAAAAAmAIAAGRycy9kb3du&#10;cmV2LnhtbFBLBQYAAAAABAAEAPUAAACGAwAAAAA=&#10;" fillcolor="#5b9bd5 [3204]" stroked="f" strokeweight="0"/>
                      <v:shape id="Freeform 36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Pz8EA&#10;AADbAAAADwAAAGRycy9kb3ducmV2LnhtbERPS4vCMBC+L/gfwix4W9MV1FKNIoKgB/G597EZ22oz&#10;qU3Uur/eLAh7m4/vOaNJY0pxp9oVlhV8dyIQxKnVBWcKDvv5VwzCeWSNpWVS8CQHk3HrY4SJtg/e&#10;0n3nMxFC2CWoIPe+SqR0aU4GXcdWxIE72dqgD7DOpK7xEcJNKbtR1JcGCw4NOVY0yym97G5Gwfpo&#10;z7/76yYrf5bVwepVOtgMYqXan810CMJT4//Fb/dCh/k9+PslHCDH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sT8/BAAAA2wAAAA8AAAAAAAAAAAAAAAAAmAIAAGRycy9kb3du&#10;cmV2LnhtbFBLBQYAAAAABAAEAPUAAACGAwAAAAA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E14239" w:rsidRPr="00A84AED" w:rsidRDefault="008A7E96" w:rsidP="008A7E96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Opišite na koji način ćete prikupljati informacije o svim aspektima projekta. </w:t>
            </w:r>
          </w:p>
          <w:p w:rsidR="008A7E96" w:rsidRPr="00A84AED" w:rsidRDefault="008A7E96" w:rsidP="008A7E96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Ako koristite posebne softverske alate za monitoring projekata</w:t>
            </w:r>
            <w:r w:rsidR="00312E36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,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ukratko opišite način rada aplikacije.</w:t>
            </w:r>
          </w:p>
          <w:p w:rsidR="008A7E96" w:rsidRPr="00A84AED" w:rsidRDefault="008A7E96" w:rsidP="008A7E96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Opišite na koji način ćete evaluirati uspješnost planiranih projektnih aktivnosti.</w:t>
            </w:r>
          </w:p>
          <w:p w:rsidR="00FE0351" w:rsidRPr="00A84AED" w:rsidRDefault="00266465" w:rsidP="00266465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Maksimum 3000 znakova.</w:t>
            </w:r>
          </w:p>
        </w:tc>
      </w:tr>
    </w:tbl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312E36" w:rsidRPr="00A84AED" w:rsidRDefault="00266465" w:rsidP="008A7E96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fldChar w:fldCharType="begin">
          <w:ffData>
            <w:name w:val=""/>
            <w:enabled/>
            <w:calcOnExit w:val="0"/>
            <w:textInput>
              <w:maxLength w:val="3000"/>
              <w:format w:val="Veliko slovo na početku rečenice"/>
            </w:textInput>
          </w:ffData>
        </w:fldChar>
      </w:r>
      <w:r w:rsidRPr="00A84AED">
        <w:rPr>
          <w:rFonts w:ascii="Abel Pro" w:hAnsi="Abel Pro"/>
          <w:lang w:val="hr-HR"/>
        </w:rPr>
        <w:instrText xml:space="preserve"> FORMTEXT </w:instrText>
      </w:r>
      <w:r w:rsidRPr="00A84AED">
        <w:rPr>
          <w:rFonts w:ascii="Abel Pro" w:hAnsi="Abel Pro"/>
          <w:lang w:val="hr-HR"/>
        </w:rPr>
      </w:r>
      <w:r w:rsidRPr="00A84AED">
        <w:rPr>
          <w:rFonts w:ascii="Abel Pro" w:hAnsi="Abel Pro"/>
          <w:lang w:val="hr-HR"/>
        </w:rPr>
        <w:fldChar w:fldCharType="separate"/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lang w:val="hr-HR"/>
        </w:rPr>
        <w:fldChar w:fldCharType="end"/>
      </w:r>
    </w:p>
    <w:p w:rsidR="008A7E96" w:rsidRPr="00A84AED" w:rsidRDefault="008A7E96" w:rsidP="008A7E96">
      <w:pPr>
        <w:rPr>
          <w:rFonts w:ascii="Abel Pro" w:hAnsi="Abel Pro"/>
          <w:lang w:val="hr-HR"/>
        </w:rPr>
      </w:pPr>
    </w:p>
    <w:p w:rsidR="009241EF" w:rsidRPr="00A84AED" w:rsidRDefault="005B2AFA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br w:type="page"/>
      </w:r>
    </w:p>
    <w:p w:rsidR="009241EF" w:rsidRPr="00A84AED" w:rsidRDefault="009241EF" w:rsidP="009241EF">
      <w:pPr>
        <w:keepNext/>
        <w:keepLines/>
        <w:spacing w:before="40"/>
        <w:ind w:firstLine="720"/>
        <w:outlineLvl w:val="1"/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/>
        </w:rPr>
      </w:pPr>
      <w:r w:rsidRPr="00A84AED"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/>
        </w:rPr>
        <w:lastRenderedPageBreak/>
        <w:t xml:space="preserve">8.2. MONITORING </w:t>
      </w:r>
      <w:r w:rsidR="00D61800" w:rsidRPr="00A84AED"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/>
        </w:rPr>
        <w:t xml:space="preserve"> INDIKATORA</w:t>
      </w:r>
      <w:r w:rsidR="003F60E8"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/>
        </w:rPr>
        <w:t xml:space="preserve"> INSTITUTA ZA RAZVOJ MLADIH KULT</w:t>
      </w:r>
    </w:p>
    <w:tbl>
      <w:tblPr>
        <w:tblStyle w:val="TipTable1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9241EF" w:rsidRPr="00A84AED" w:rsidTr="00D618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9241EF" w:rsidRPr="00A84AED" w:rsidRDefault="00BC4778" w:rsidP="00D61800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3175"/>
                      <wp:docPr id="1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11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07C8F" id="Group 11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">
                      <v:rect id="Rectangle 32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N8MEA&#10;AADbAAAADwAAAGRycy9kb3ducmV2LnhtbERPTYvCMBC9C/6HMIK3NXUPotUoIgh6WFyr6HVsxrbY&#10;TEoTbd1fb4QFb/N4nzNbtKYUD6pdYVnBcBCBIE6tLjhTcDysv8YgnEfWWFomBU9ysJh3OzOMtW14&#10;T4/EZyKEsItRQe59FUvp0pwMuoGtiAN3tbVBH2CdSV1jE8JNKb+jaCQNFhwacqxolVN6S+5GwWWy&#10;bbe7+9/v5GTOS+maolr/JEr1e+1yCsJT6z/if/dGh/lDeP8SD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4jfDBAAAA2wAAAA8AAAAAAAAAAAAAAAAAmAIAAGRycy9kb3du&#10;cmV2LnhtbFBLBQYAAAAABAAEAPUAAACGAwAAAAA=&#10;" fillcolor="#5b9bd5" stroked="f" strokeweight="0"/>
                      <v:shape id="Freeform 33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Xu8MA&#10;AADbAAAADwAAAGRycy9kb3ducmV2LnhtbERPTWvCQBC9C/0PyxS8mU09GImuoRQKeiimmt7H7JjE&#10;ZmfT7DbG/vpuQehtHu9z1tloWjFQ7xrLCp6iGARxaXXDlYLi+DpbgnAeWWNrmRTcyEG2eZisMdX2&#10;yu80HHwlQgi7FBXU3neplK6syaCLbEccuLPtDfoA+0rqHq8h3LRyHscLabDh0FBjRy81lZ+Hb6Ng&#10;f7KXn+NXXrUfu66w+q1M8mSp1PRxfF6B8DT6f/HdvdVh/hz+fg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XXu8MAAADbAAAADwAAAAAAAAAAAAAAAACYAgAAZHJzL2Rv&#10;d25yZXYueG1sUEsFBgAAAAAEAAQA9QAAAIgDAAAAAA=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9241EF" w:rsidRPr="003F60E8" w:rsidRDefault="009241EF" w:rsidP="003F60E8">
            <w:pPr>
              <w:spacing w:line="264" w:lineRule="auto"/>
              <w:ind w:right="5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Cs/>
                <w:color w:val="7F7F7F" w:themeColor="text1" w:themeTint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Cs/>
                <w:color w:val="7F7F7F" w:themeColor="text1" w:themeTint="80"/>
                <w:sz w:val="20"/>
                <w:szCs w:val="20"/>
                <w:lang w:val="hr-HR"/>
              </w:rPr>
              <w:t xml:space="preserve">Popunite donju tablicu </w:t>
            </w:r>
            <w:r w:rsidR="003F60E8">
              <w:rPr>
                <w:rFonts w:ascii="Abel Pro" w:hAnsi="Abel Pro"/>
                <w:iCs/>
                <w:color w:val="7F7F7F" w:themeColor="text1" w:themeTint="80"/>
                <w:sz w:val="20"/>
                <w:szCs w:val="20"/>
                <w:lang w:val="hr-HR"/>
              </w:rPr>
              <w:t>u skladu s Vašim očekivanjima od projekta.</w:t>
            </w:r>
          </w:p>
        </w:tc>
      </w:tr>
    </w:tbl>
    <w:p w:rsidR="005B2AFA" w:rsidRDefault="005B2AFA">
      <w:pPr>
        <w:rPr>
          <w:rFonts w:ascii="Abel Pro" w:hAnsi="Abel Pro"/>
          <w:lang w:val="hr-HR"/>
        </w:rPr>
      </w:pPr>
    </w:p>
    <w:p w:rsidR="003F60E8" w:rsidRPr="00C5048C" w:rsidRDefault="003F60E8" w:rsidP="003F60E8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5" w:type="dxa"/>
        </w:tblCellMar>
        <w:tblLook w:val="00A0" w:firstRow="1" w:lastRow="0" w:firstColumn="1" w:lastColumn="0" w:noHBand="0" w:noVBand="0"/>
      </w:tblPr>
      <w:tblGrid>
        <w:gridCol w:w="1957"/>
        <w:gridCol w:w="1866"/>
        <w:gridCol w:w="3969"/>
        <w:gridCol w:w="1275"/>
      </w:tblGrid>
      <w:tr w:rsidR="003F60E8" w:rsidRPr="00C5048C" w:rsidTr="00252CA6">
        <w:trPr>
          <w:trHeight w:val="167"/>
        </w:trPr>
        <w:tc>
          <w:tcPr>
            <w:tcW w:w="1957" w:type="dxa"/>
            <w:vMerge w:val="restart"/>
            <w:shd w:val="clear" w:color="auto" w:fill="DEEAF6" w:themeFill="accent1" w:themeFillTint="33"/>
            <w:vAlign w:val="center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Direktni korisnici/e - učesnici/e</w:t>
            </w:r>
            <w:r w:rsidRPr="00C5048C">
              <w:rPr>
                <w:rStyle w:val="Referencafusnote"/>
                <w:rFonts w:ascii="Abel Pro" w:hAnsi="Abel Pro"/>
                <w:sz w:val="20"/>
                <w:lang w:val="hr-BA"/>
              </w:rPr>
              <w:footnoteReference w:id="1"/>
            </w:r>
          </w:p>
        </w:tc>
        <w:tc>
          <w:tcPr>
            <w:tcW w:w="1866" w:type="dxa"/>
            <w:tcBorders>
              <w:bottom w:val="single" w:sz="4" w:space="0" w:color="auto"/>
              <w:right w:val="single" w:sz="2" w:space="0" w:color="auto"/>
            </w:tcBorders>
            <w:shd w:val="clear" w:color="auto" w:fill="DEEAF6" w:themeFill="accent1" w:themeFillTint="33"/>
          </w:tcPr>
          <w:p w:rsidR="003F60E8" w:rsidRPr="00C5048C" w:rsidRDefault="003F60E8" w:rsidP="00252CA6">
            <w:pPr>
              <w:tabs>
                <w:tab w:val="left" w:pos="990"/>
              </w:tabs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Grupa</w:t>
            </w:r>
            <w:r w:rsidRPr="00C5048C">
              <w:rPr>
                <w:rFonts w:ascii="Abel Pro" w:hAnsi="Abel Pro"/>
                <w:sz w:val="20"/>
                <w:lang w:val="hr-BA"/>
              </w:rPr>
              <w:tab/>
            </w:r>
          </w:p>
        </w:tc>
        <w:tc>
          <w:tcPr>
            <w:tcW w:w="3969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Lokalne zajednice iz kojih dolaze učesnici/e</w:t>
            </w:r>
            <w:r w:rsidRPr="00C5048C">
              <w:rPr>
                <w:rStyle w:val="Referencafusnote"/>
                <w:rFonts w:ascii="Abel Pro" w:hAnsi="Abel Pro"/>
                <w:sz w:val="20"/>
                <w:lang w:val="hr-BA"/>
              </w:rPr>
              <w:footnoteReference w:id="2"/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Broj osoba</w:t>
            </w:r>
          </w:p>
        </w:tc>
      </w:tr>
      <w:tr w:rsidR="003F60E8" w:rsidRPr="00C5048C" w:rsidTr="00252CA6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Djeca</w:t>
            </w:r>
          </w:p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(0-14)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0E8" w:rsidRPr="00C5048C" w:rsidRDefault="003F60E8" w:rsidP="00252CA6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Broj1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8" w:name="Broj1"/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8"/>
          </w:p>
        </w:tc>
      </w:tr>
      <w:tr w:rsidR="003F60E8" w:rsidRPr="00C5048C" w:rsidTr="00252CA6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Mladi (15-30)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0E8" w:rsidRPr="00C5048C" w:rsidRDefault="003F60E8" w:rsidP="00252CA6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Broj2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9" w:name="Broj2"/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9"/>
          </w:p>
        </w:tc>
      </w:tr>
      <w:tr w:rsidR="003F60E8" w:rsidRPr="00C5048C" w:rsidTr="00252CA6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1866" w:type="dxa"/>
            <w:tcBorders>
              <w:top w:val="single" w:sz="4" w:space="0" w:color="auto"/>
              <w:bottom w:val="single" w:sz="8" w:space="0" w:color="auto"/>
              <w:right w:val="single" w:sz="2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Odrasli (31+)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4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:rsidR="003F60E8" w:rsidRPr="00C5048C" w:rsidRDefault="003F60E8" w:rsidP="00252CA6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Broj3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10" w:name="Broj3"/>
            <w:r w:rsidRPr="00C5048C"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sz w:val="20"/>
                <w:lang w:val="hr-BA"/>
              </w:rPr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 w:rsidRPr="00C5048C">
              <w:rPr>
                <w:rFonts w:ascii="Abel Pro" w:hAnsi="Abel Pro"/>
                <w:sz w:val="20"/>
                <w:lang w:val="hr-BA"/>
              </w:rPr>
              <w:fldChar w:fldCharType="end"/>
            </w:r>
            <w:bookmarkEnd w:id="10"/>
          </w:p>
        </w:tc>
      </w:tr>
      <w:tr w:rsidR="003F60E8" w:rsidRPr="00C5048C" w:rsidTr="00252CA6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5835" w:type="dxa"/>
            <w:gridSpan w:val="2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  <w:p w:rsidR="003F60E8" w:rsidRPr="00C5048C" w:rsidRDefault="003F60E8" w:rsidP="00252CA6">
            <w:pPr>
              <w:rPr>
                <w:rFonts w:ascii="Abel Pro" w:hAnsi="Abel Pro"/>
                <w:b/>
                <w:sz w:val="20"/>
                <w:lang w:val="hr-BA"/>
              </w:rPr>
            </w:pPr>
            <w:r w:rsidRPr="00C5048C">
              <w:rPr>
                <w:rFonts w:ascii="Abel Pro" w:hAnsi="Abel Pro"/>
                <w:b/>
                <w:sz w:val="20"/>
                <w:lang w:val="hr-BA"/>
              </w:rPr>
              <w:t>UKUPAN BROJ DIREKTNIH KORISNIKA/CA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3F60E8" w:rsidRPr="00C5048C" w:rsidRDefault="003F60E8" w:rsidP="00252CA6">
            <w:pPr>
              <w:jc w:val="right"/>
              <w:rPr>
                <w:rFonts w:ascii="Abel Pro" w:hAnsi="Abel Pro"/>
                <w:b/>
                <w:sz w:val="20"/>
                <w:lang w:val="hr-BA"/>
              </w:rPr>
            </w:pP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begin">
                <w:ffData>
                  <w:name w:val=""/>
                  <w:enabled w:val="0"/>
                  <w:calcOnExit w:val="0"/>
                  <w:textInput>
                    <w:type w:val="calculated"/>
                    <w:default w:val="=Broj1+Broj2+Broj3"/>
                    <w:format w:val="0"/>
                  </w:textInput>
                </w:ffData>
              </w:fldChar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instrText xml:space="preserve"> FORMTEXT </w:instrText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begin"/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instrText xml:space="preserve"> =Broj1+Broj2+Broj3 </w:instrText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b/>
                <w:noProof/>
                <w:sz w:val="20"/>
                <w:lang w:val="hr-BA"/>
              </w:rPr>
              <w:instrText>0</w:instrText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end"/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separate"/>
            </w:r>
            <w:r w:rsidRPr="00C5048C">
              <w:rPr>
                <w:rFonts w:ascii="Abel Pro" w:hAnsi="Abel Pro"/>
                <w:b/>
                <w:noProof/>
                <w:sz w:val="20"/>
                <w:lang w:val="hr-BA"/>
              </w:rPr>
              <w:t>0</w:t>
            </w:r>
            <w:r w:rsidRPr="00C5048C">
              <w:rPr>
                <w:rFonts w:ascii="Abel Pro" w:hAnsi="Abel Pro"/>
                <w:b/>
                <w:sz w:val="20"/>
                <w:lang w:val="hr-BA"/>
              </w:rPr>
              <w:fldChar w:fldCharType="end"/>
            </w:r>
          </w:p>
        </w:tc>
      </w:tr>
      <w:tr w:rsidR="003F60E8" w:rsidRPr="00C5048C" w:rsidTr="00252CA6">
        <w:trPr>
          <w:trHeight w:val="680"/>
        </w:trPr>
        <w:tc>
          <w:tcPr>
            <w:tcW w:w="1957" w:type="dxa"/>
            <w:vMerge w:val="restart"/>
            <w:shd w:val="clear" w:color="auto" w:fill="DEEAF6" w:themeFill="accent1" w:themeFillTint="33"/>
            <w:vAlign w:val="center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Od ukupnog broja direktnih korisnika/ca koliko je:</w:t>
            </w:r>
            <w:r w:rsidRPr="00C5048C">
              <w:rPr>
                <w:rStyle w:val="Referencafusnote"/>
                <w:rFonts w:ascii="Abel Pro" w:hAnsi="Abel Pro"/>
                <w:sz w:val="20"/>
                <w:lang w:val="hr-BA"/>
              </w:rPr>
              <w:footnoteReference w:id="3"/>
            </w:r>
          </w:p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5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žena / djevojčica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0E8" w:rsidRPr="00C5048C" w:rsidRDefault="003F60E8" w:rsidP="00252CA6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3F60E8" w:rsidRPr="00C5048C" w:rsidTr="00252CA6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5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osoba s invaliditetom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0E8" w:rsidRPr="00C5048C" w:rsidRDefault="003F60E8" w:rsidP="00252CA6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  <w:tr w:rsidR="003F60E8" w:rsidRPr="00C5048C" w:rsidTr="00252CA6">
        <w:trPr>
          <w:trHeight w:val="680"/>
        </w:trPr>
        <w:tc>
          <w:tcPr>
            <w:tcW w:w="1957" w:type="dxa"/>
            <w:vMerge/>
            <w:shd w:val="clear" w:color="auto" w:fill="DEEAF6" w:themeFill="accent1" w:themeFillTint="33"/>
            <w:vAlign w:val="center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</w:p>
        </w:tc>
        <w:tc>
          <w:tcPr>
            <w:tcW w:w="5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predstavnika/ca vlasti / javnih ustanova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0E8" w:rsidRPr="00C5048C" w:rsidRDefault="003F60E8" w:rsidP="00252CA6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</w:tbl>
    <w:p w:rsidR="003F60E8" w:rsidRPr="00C5048C" w:rsidRDefault="003F60E8" w:rsidP="003F60E8">
      <w:pPr>
        <w:pStyle w:val="Bezproreda1"/>
        <w:rPr>
          <w:rFonts w:ascii="Abel Pro" w:hAnsi="Abel Pro"/>
          <w:sz w:val="20"/>
          <w:szCs w:val="20"/>
          <w:lang w:val="hr-BA"/>
        </w:rPr>
      </w:pP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5"/>
        <w:gridCol w:w="7087"/>
      </w:tblGrid>
      <w:tr w:rsidR="003F60E8" w:rsidRPr="00C5048C" w:rsidTr="00252CA6">
        <w:trPr>
          <w:trHeight w:val="395"/>
        </w:trPr>
        <w:tc>
          <w:tcPr>
            <w:tcW w:w="1985" w:type="dxa"/>
            <w:shd w:val="clear" w:color="auto" w:fill="DEEAF6" w:themeFill="accent1" w:themeFillTint="33"/>
            <w:vAlign w:val="center"/>
          </w:tcPr>
          <w:p w:rsidR="003F60E8" w:rsidRPr="00C5048C" w:rsidRDefault="003F60E8" w:rsidP="00252CA6">
            <w:pPr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>Ukupan broj indirektnih korisnika/ca</w:t>
            </w:r>
            <w:r w:rsidRPr="00C5048C">
              <w:rPr>
                <w:rStyle w:val="Referencafusnote"/>
                <w:rFonts w:ascii="Abel Pro" w:hAnsi="Abel Pro"/>
                <w:sz w:val="20"/>
                <w:lang w:val="hr-BA"/>
              </w:rPr>
              <w:footnoteReference w:id="4"/>
            </w:r>
          </w:p>
        </w:tc>
        <w:tc>
          <w:tcPr>
            <w:tcW w:w="7087" w:type="dxa"/>
          </w:tcPr>
          <w:p w:rsidR="003F60E8" w:rsidRPr="00C5048C" w:rsidRDefault="003F60E8" w:rsidP="00252CA6">
            <w:pPr>
              <w:jc w:val="right"/>
              <w:rPr>
                <w:rFonts w:ascii="Abel Pro" w:hAnsi="Abel Pro"/>
                <w:sz w:val="20"/>
                <w:lang w:val="hr-BA"/>
              </w:rPr>
            </w:pPr>
          </w:p>
          <w:p w:rsidR="003F60E8" w:rsidRPr="00C5048C" w:rsidRDefault="003F60E8" w:rsidP="00252CA6">
            <w:pPr>
              <w:jc w:val="right"/>
              <w:rPr>
                <w:rFonts w:ascii="Abel Pro" w:hAnsi="Abel Pro"/>
                <w:sz w:val="20"/>
                <w:lang w:val="hr-BA"/>
              </w:rPr>
            </w:pPr>
            <w:r w:rsidRPr="00C5048C">
              <w:rPr>
                <w:rFonts w:ascii="Abel Pro" w:hAnsi="Abel Pro"/>
                <w:sz w:val="20"/>
                <w:lang w:val="hr-BA"/>
              </w:rPr>
              <w:t xml:space="preserve">                                                                       </w:t>
            </w:r>
            <w:r w:rsidRPr="00C5048C">
              <w:rPr>
                <w:rFonts w:ascii="Abel Pro" w:hAnsi="Abel Pro"/>
                <w:sz w:val="20"/>
                <w:lang w:val="hr-BA"/>
              </w:rPr>
              <w:tab/>
            </w:r>
            <w:r w:rsidRPr="00C5048C">
              <w:rPr>
                <w:rFonts w:ascii="Abel Pro" w:hAnsi="Abel Pro"/>
                <w:sz w:val="20"/>
                <w:lang w:val="hr-BA"/>
              </w:rPr>
              <w:tab/>
            </w:r>
            <w:r w:rsidRPr="00C5048C">
              <w:rPr>
                <w:rFonts w:ascii="Abel Pro" w:hAnsi="Abel Pro"/>
                <w:sz w:val="20"/>
                <w:lang w:val="hr-BA"/>
              </w:rPr>
              <w:tab/>
              <w:t xml:space="preserve">      </w:t>
            </w:r>
            <w:r>
              <w:rPr>
                <w:rFonts w:ascii="Abel Pro" w:hAnsi="Abel Pro"/>
                <w:sz w:val="20"/>
                <w:lang w:val="hr-B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rPr>
                <w:rFonts w:ascii="Abel Pro" w:hAnsi="Abel Pro"/>
                <w:sz w:val="20"/>
                <w:lang w:val="hr-BA"/>
              </w:rPr>
              <w:instrText xml:space="preserve"> FORMTEXT </w:instrText>
            </w:r>
            <w:r>
              <w:rPr>
                <w:rFonts w:ascii="Abel Pro" w:hAnsi="Abel Pro"/>
                <w:sz w:val="20"/>
                <w:lang w:val="hr-BA"/>
              </w:rPr>
            </w:r>
            <w:r>
              <w:rPr>
                <w:rFonts w:ascii="Abel Pro" w:hAnsi="Abel Pro"/>
                <w:sz w:val="20"/>
                <w:lang w:val="hr-BA"/>
              </w:rPr>
              <w:fldChar w:fldCharType="separate"/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noProof/>
                <w:sz w:val="20"/>
                <w:lang w:val="hr-BA"/>
              </w:rPr>
              <w:t> </w:t>
            </w:r>
            <w:r>
              <w:rPr>
                <w:rFonts w:ascii="Abel Pro" w:hAnsi="Abel Pro"/>
                <w:sz w:val="20"/>
                <w:lang w:val="hr-BA"/>
              </w:rPr>
              <w:fldChar w:fldCharType="end"/>
            </w:r>
          </w:p>
        </w:tc>
      </w:tr>
    </w:tbl>
    <w:p w:rsidR="003F60E8" w:rsidRPr="00A84AED" w:rsidRDefault="003F60E8">
      <w:pPr>
        <w:rPr>
          <w:rFonts w:ascii="Abel Pro" w:hAnsi="Abel Pro"/>
          <w:lang w:val="hr-HR"/>
        </w:rPr>
      </w:pPr>
    </w:p>
    <w:p w:rsidR="00E22CF5" w:rsidRPr="00A84AED" w:rsidRDefault="00E22CF5">
      <w:pPr>
        <w:rPr>
          <w:rFonts w:ascii="Abel Pro" w:eastAsiaTheme="majorEastAsia" w:hAnsi="Abel Pro" w:cstheme="majorBidi"/>
          <w:color w:val="2E74B5" w:themeColor="accent1" w:themeShade="BF"/>
          <w:sz w:val="26"/>
          <w:szCs w:val="26"/>
          <w:lang w:val="hr-HR" w:eastAsia="en-US"/>
        </w:rPr>
      </w:pPr>
      <w:r w:rsidRPr="00A84AED">
        <w:rPr>
          <w:rFonts w:ascii="Abel Pro" w:hAnsi="Abel Pro"/>
          <w:lang w:val="hr-HR"/>
        </w:rPr>
        <w:br w:type="page"/>
      </w:r>
    </w:p>
    <w:p w:rsidR="005B2AFA" w:rsidRPr="00A84AED" w:rsidRDefault="005B2AFA" w:rsidP="005B2AFA">
      <w:pPr>
        <w:pStyle w:val="Naslov2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>9. RIZICI</w:t>
      </w: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5B2AFA" w:rsidRPr="00A84AED" w:rsidTr="000C4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5B2AFA" w:rsidRPr="00A84AED" w:rsidRDefault="00BC4778" w:rsidP="000C4114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0"/>
                      <wp:docPr id="7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8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25694" id="Group 8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">
                      <v:rect id="Rectangle 35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DY74A&#10;AADaAAAADwAAAGRycy9kb3ducmV2LnhtbERPy4rCMBTdD/gP4QruxsTXoNUoIsg4bgZf+0tzbYvN&#10;TUmidv5+shBcHs57sWptLR7kQ+VYw6CvQBDnzlRcaDiftp9TECEiG6wdk4Y/CrBadj4WmBn35AM9&#10;jrEQKYRDhhrKGJtMypCXZDH0XUOcuKvzFmOCvpDG4zOF21oOlfqSFitODSU2tCkpvx3vVsO3+p1d&#10;7oVhNZaD4aja/xxmfqJ1r9uu5yAitfEtfrl3RkPamq6kGyC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tw2O+AAAA2gAAAA8AAAAAAAAAAAAAAAAAmAIAAGRycy9kb3ducmV2&#10;LnhtbFBLBQYAAAAABAAEAPUAAACDAwAAAAA=&#10;" fillcolor="#5b9bd5 [3204]" stroked="f" strokeweight="0"/>
                      <v:shape id="Freeform 36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OscQA&#10;AADaAAAADwAAAGRycy9kb3ducmV2LnhtbESPQWvCQBSE74X+h+UVems2emg0zSpSKOhBtJreX7Ov&#10;STT7NmZXE/vruwXB4zAz3zDZfDCNuFDnassKRlEMgriwuuZSQb7/eJmAcB5ZY2OZFFzJwXz2+JBh&#10;qm3Pn3TZ+VIECLsUFVTet6mUrqjIoItsSxy8H9sZ9EF2pdQd9gFuGjmO41dpsOawUGFL7xUVx93Z&#10;KNh828Pv/rQtm69Vm1u9LpJtMlHq+WlYvIHwNPh7+NZeagVT+L8Sb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DrHEAAAA2gAAAA8AAAAAAAAAAAAAAAAAmAIAAGRycy9k&#10;b3ducmV2LnhtbFBLBQYAAAAABAAEAPUAAACJAwAAAAA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5B2AFA" w:rsidRPr="00A84AED" w:rsidRDefault="005B2AFA" w:rsidP="000C4114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Opišite rizike koji bi mogli negativno utjecati na ispunjenje rezultata koje ste naveli u projektnom prijedlogu. </w:t>
            </w:r>
          </w:p>
          <w:p w:rsidR="005B2AFA" w:rsidRPr="00A84AED" w:rsidRDefault="005B2AFA" w:rsidP="000C4114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Ponudite opcije koje </w:t>
            </w:r>
            <w:r w:rsidR="00227F84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biste mogli provesti, a koje 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bi ublažile ili potpuno uklonile ove rizike.</w:t>
            </w:r>
          </w:p>
        </w:tc>
      </w:tr>
    </w:tbl>
    <w:p w:rsidR="005B2AFA" w:rsidRPr="00A84AED" w:rsidRDefault="005B2AFA" w:rsidP="005B2AFA">
      <w:pPr>
        <w:rPr>
          <w:rFonts w:ascii="Abel Pro" w:hAnsi="Abel Pro"/>
          <w:lang w:val="hr-HR"/>
        </w:rPr>
      </w:pPr>
    </w:p>
    <w:tbl>
      <w:tblPr>
        <w:tblStyle w:val="Reetkatablice"/>
        <w:tblW w:w="939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865"/>
      </w:tblGrid>
      <w:tr w:rsidR="00E22CF5" w:rsidRPr="00A84AED" w:rsidTr="00E22CF5">
        <w:tc>
          <w:tcPr>
            <w:tcW w:w="4531" w:type="dxa"/>
          </w:tcPr>
          <w:p w:rsidR="00E22CF5" w:rsidRPr="00A84AED" w:rsidRDefault="00E22CF5" w:rsidP="00472B56">
            <w:pPr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Opis rizika koji bi mogli negativno utjecati na ispunjenje rezultata</w:t>
            </w:r>
          </w:p>
        </w:tc>
        <w:tc>
          <w:tcPr>
            <w:tcW w:w="4865" w:type="dxa"/>
          </w:tcPr>
          <w:p w:rsidR="00E22CF5" w:rsidRPr="00A84AED" w:rsidRDefault="00E22CF5" w:rsidP="00472B56">
            <w:pPr>
              <w:rPr>
                <w:rFonts w:ascii="Abel Pro" w:hAnsi="Abel Pro"/>
                <w:b/>
                <w:sz w:val="20"/>
                <w:lang w:val="hr-HR"/>
              </w:rPr>
            </w:pPr>
            <w:r w:rsidRPr="00A84AED">
              <w:rPr>
                <w:rFonts w:ascii="Abel Pro" w:hAnsi="Abel Pro"/>
                <w:b/>
                <w:color w:val="3B3838" w:themeColor="background2" w:themeShade="40"/>
                <w:sz w:val="20"/>
                <w:lang w:val="hr-HR"/>
              </w:rPr>
              <w:t>Opis opcija za ublažavanje ili uklanjanje rizika</w:t>
            </w:r>
          </w:p>
        </w:tc>
      </w:tr>
      <w:tr w:rsidR="00E22CF5" w:rsidRPr="00A84AED" w:rsidTr="00E22CF5">
        <w:tc>
          <w:tcPr>
            <w:tcW w:w="4531" w:type="dxa"/>
          </w:tcPr>
          <w:p w:rsidR="00E22CF5" w:rsidRPr="00A84AED" w:rsidRDefault="00EB712E" w:rsidP="00472B56">
            <w:pPr>
              <w:rPr>
                <w:rFonts w:ascii="Abel Pro" w:hAnsi="Abel Pro"/>
                <w:color w:val="3B3838" w:themeColor="background2" w:themeShade="40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4865" w:type="dxa"/>
          </w:tcPr>
          <w:p w:rsidR="00E22CF5" w:rsidRPr="00A84AED" w:rsidRDefault="00EB712E" w:rsidP="00472B56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22CF5" w:rsidRPr="00A84AED" w:rsidTr="00E22CF5">
        <w:tc>
          <w:tcPr>
            <w:tcW w:w="4531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4865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22CF5" w:rsidRPr="00A84AED" w:rsidTr="00E22CF5">
        <w:tc>
          <w:tcPr>
            <w:tcW w:w="4531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4865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22CF5" w:rsidRPr="00A84AED" w:rsidTr="00E22CF5">
        <w:tc>
          <w:tcPr>
            <w:tcW w:w="4531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4865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22CF5" w:rsidRPr="00A84AED" w:rsidTr="00E22CF5">
        <w:tc>
          <w:tcPr>
            <w:tcW w:w="4531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4865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22CF5" w:rsidRPr="00A84AED" w:rsidTr="00E22CF5">
        <w:tc>
          <w:tcPr>
            <w:tcW w:w="4531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4865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  <w:tr w:rsidR="00E22CF5" w:rsidRPr="00A84AED" w:rsidTr="00E22CF5">
        <w:tc>
          <w:tcPr>
            <w:tcW w:w="4531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  <w:tc>
          <w:tcPr>
            <w:tcW w:w="4865" w:type="dxa"/>
          </w:tcPr>
          <w:p w:rsidR="00E22CF5" w:rsidRPr="00A84AED" w:rsidRDefault="00EB712E" w:rsidP="00E22CF5">
            <w:pPr>
              <w:rPr>
                <w:rFonts w:ascii="Abel Pro" w:hAnsi="Abel Pro"/>
                <w:sz w:val="20"/>
                <w:lang w:val="hr-HR"/>
              </w:rPr>
            </w:pPr>
            <w:r w:rsidRPr="00A84AED">
              <w:rPr>
                <w:rFonts w:ascii="Abel Pro" w:hAnsi="Abel Pro"/>
                <w:sz w:val="20"/>
                <w:lang w:val="hr-H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Veliko slovo na početku rečenice"/>
                  </w:textInput>
                </w:ffData>
              </w:fldChar>
            </w:r>
            <w:r w:rsidR="00E22CF5" w:rsidRPr="00A84AED">
              <w:rPr>
                <w:rFonts w:ascii="Abel Pro" w:hAnsi="Abel Pro"/>
                <w:sz w:val="20"/>
                <w:lang w:val="hr-HR"/>
              </w:rPr>
              <w:instrText xml:space="preserve"> FORMTEXT </w:instrText>
            </w:r>
            <w:r w:rsidRPr="00A84AED">
              <w:rPr>
                <w:rFonts w:ascii="Abel Pro" w:hAnsi="Abel Pro"/>
                <w:sz w:val="20"/>
                <w:lang w:val="hr-HR"/>
              </w:rPr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separate"/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="00E22CF5" w:rsidRPr="00A84AED">
              <w:rPr>
                <w:rFonts w:ascii="Abel Pro" w:hAnsi="Abel Pro"/>
                <w:noProof/>
                <w:sz w:val="20"/>
                <w:lang w:val="hr-HR"/>
              </w:rPr>
              <w:t> </w:t>
            </w:r>
            <w:r w:rsidRPr="00A84AED">
              <w:rPr>
                <w:rFonts w:ascii="Abel Pro" w:hAnsi="Abel Pro"/>
                <w:sz w:val="20"/>
                <w:lang w:val="hr-HR"/>
              </w:rPr>
              <w:fldChar w:fldCharType="end"/>
            </w:r>
          </w:p>
        </w:tc>
      </w:tr>
    </w:tbl>
    <w:p w:rsidR="00300411" w:rsidRPr="00A84AED" w:rsidRDefault="00300411" w:rsidP="003B1999">
      <w:pPr>
        <w:pStyle w:val="Naslov2"/>
        <w:rPr>
          <w:rFonts w:ascii="Abel Pro" w:hAnsi="Abel Pro"/>
          <w:lang w:val="hr-HR"/>
        </w:rPr>
      </w:pPr>
    </w:p>
    <w:p w:rsidR="00300411" w:rsidRPr="00A84AED" w:rsidRDefault="00300411" w:rsidP="00300411">
      <w:pPr>
        <w:pStyle w:val="Naslov2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t>10. ODRŽIVOST</w:t>
      </w:r>
    </w:p>
    <w:p w:rsidR="00300411" w:rsidRPr="00A84AED" w:rsidRDefault="00300411">
      <w:pPr>
        <w:rPr>
          <w:rFonts w:ascii="Abel Pro" w:hAnsi="Abel Pro"/>
          <w:lang w:val="hr-HR"/>
        </w:rPr>
      </w:pP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300411" w:rsidRPr="00A84AED" w:rsidTr="00BA1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300411" w:rsidRPr="00A84AED" w:rsidRDefault="00BC4778" w:rsidP="00BA1832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3175"/>
                      <wp:docPr id="4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5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9D3AE7" id="Group 5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">
                      <v:rect id="Rectangle 35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s/cMA&#10;AADaAAAADwAAAGRycy9kb3ducmV2LnhtbESPzWrDMBCE74W+g9hCb4nkNAmNGzmUQsnPJThN7ou1&#10;tU2tlZGUxHn7qFDocZiZb5jlarCduJAPrWMN2ViBIK6cabnWcPz6HL2CCBHZYOeYNNwowKp4fFhi&#10;btyVS7ocYi0ShEOOGpoY+1zKUDVkMYxdT5y8b+ctxiR9LY3Ha4LbTk6UmkuLLaeFBnv6aKj6OZyt&#10;hrXaL07n2rCaymzy0u625cLPtH5+Gt7fQEQa4n/4r70xGmbweyXdA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xs/cMAAADaAAAADwAAAAAAAAAAAAAAAACYAgAAZHJzL2Rv&#10;d25yZXYueG1sUEsFBgAAAAAEAAQA9QAAAIgDAAAAAA==&#10;" fillcolor="#5b9bd5 [3204]" stroked="f" strokeweight="0"/>
                      <v:shape id="Freeform 36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aw8IA&#10;AADaAAAADwAAAGRycy9kb3ducmV2LnhtbESPT4vCMBTE74LfITzBm6buQaVrLCII60HWv/e3zdu2&#10;a/NSm1i7fnojCB6HmfkNM0taU4qGaldYVjAaRiCIU6sLzhQcD6vBFITzyBpLy6Tgnxwk825nhrG2&#10;N95Rs/eZCBB2MSrIva9iKV2ak0E3tBVx8H5tbdAHWWdS13gLcFPKjygaS4MFh4UcK1rmlJ73V6Pg&#10;+8f+3Q+XbVae1tXR6k062U6mSvV77eIThKfWv8Ov9pdWMIb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JrDwgAAANoAAAAPAAAAAAAAAAAAAAAAAJgCAABkcnMvZG93&#10;bnJldi54bWxQSwUGAAAAAAQABAD1AAAAhwMAAAAA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AE589B" w:rsidRPr="00A84AED" w:rsidRDefault="003B1999" w:rsidP="00F643D7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Opišite na koji način projek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t 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osigurava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održ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i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vost postignuti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h rezultata i ciljeva.</w:t>
            </w:r>
          </w:p>
          <w:p w:rsidR="00300411" w:rsidRPr="00A84AED" w:rsidRDefault="00F643D7" w:rsidP="00F643D7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Od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rživost definiramo kao nivo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do kojeg će podrška i korist proizašla iz projekta nastaviti djelovati na ciljne grupe i krajnje korisnike i nakon što projekt završi.</w:t>
            </w:r>
          </w:p>
          <w:p w:rsidR="00F643D7" w:rsidRPr="00A84AED" w:rsidRDefault="003B1999" w:rsidP="00F643D7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Održivost se posmatra s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više aspekata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,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ali 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s 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najvažnija dva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, i to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:</w:t>
            </w:r>
          </w:p>
          <w:p w:rsidR="00F643D7" w:rsidRPr="00A84AED" w:rsidRDefault="00F643D7" w:rsidP="00F643D7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Finasijska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održivost: 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-kako 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osigurati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finasijska 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sredstva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da projektni rezultati nastave 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djelovati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na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ciljne grupe i korisnike i nakon z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a</w:t>
            </w:r>
            <w:r w:rsidR="00AE589B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vršetka projekta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.</w:t>
            </w:r>
          </w:p>
          <w:p w:rsidR="00AE589B" w:rsidRPr="00A84AED" w:rsidRDefault="00AE589B" w:rsidP="00AE589B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Institucionalna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održivost: 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- 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jesu li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projektom 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osigurani</w:t>
            </w: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institucionalni mehanizmi koji omogućuju nastavak trajanja projektnih rezultata</w:t>
            </w:r>
            <w:r w:rsidR="003B1999"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 xml:space="preserve"> (zakoni, politike, odluke, institucije i sl.).</w:t>
            </w:r>
          </w:p>
          <w:p w:rsidR="00FE0351" w:rsidRPr="00A84AED" w:rsidRDefault="00FE0351" w:rsidP="00AE589B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</w:p>
          <w:p w:rsidR="00FE0351" w:rsidRPr="00A84AED" w:rsidRDefault="003B1999" w:rsidP="003B1999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Maksimum 3000 znakova.</w:t>
            </w:r>
          </w:p>
        </w:tc>
      </w:tr>
    </w:tbl>
    <w:p w:rsidR="00AE589B" w:rsidRPr="00A84AED" w:rsidRDefault="00AE589B">
      <w:pPr>
        <w:rPr>
          <w:rFonts w:ascii="Abel Pro" w:hAnsi="Abel Pro"/>
          <w:lang w:val="hr-HR"/>
        </w:rPr>
      </w:pPr>
    </w:p>
    <w:p w:rsidR="003E483A" w:rsidRPr="00A84AED" w:rsidRDefault="003B1999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fldChar w:fldCharType="begin">
          <w:ffData>
            <w:name w:val=""/>
            <w:enabled/>
            <w:calcOnExit w:val="0"/>
            <w:textInput>
              <w:maxLength w:val="3000"/>
              <w:format w:val="Veliko slovo na početku rečenice"/>
            </w:textInput>
          </w:ffData>
        </w:fldChar>
      </w:r>
      <w:r w:rsidRPr="00A84AED">
        <w:rPr>
          <w:rFonts w:ascii="Abel Pro" w:hAnsi="Abel Pro"/>
          <w:lang w:val="hr-HR"/>
        </w:rPr>
        <w:instrText xml:space="preserve"> FORMTEXT </w:instrText>
      </w:r>
      <w:r w:rsidRPr="00A84AED">
        <w:rPr>
          <w:rFonts w:ascii="Abel Pro" w:hAnsi="Abel Pro"/>
          <w:lang w:val="hr-HR"/>
        </w:rPr>
      </w:r>
      <w:r w:rsidRPr="00A84AED">
        <w:rPr>
          <w:rFonts w:ascii="Abel Pro" w:hAnsi="Abel Pro"/>
          <w:lang w:val="hr-HR"/>
        </w:rPr>
        <w:fldChar w:fldCharType="separate"/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lang w:val="hr-HR"/>
        </w:rPr>
        <w:fldChar w:fldCharType="end"/>
      </w:r>
      <w:r w:rsidR="003E483A" w:rsidRPr="00A84AED">
        <w:rPr>
          <w:rFonts w:ascii="Abel Pro" w:hAnsi="Abel Pro"/>
          <w:lang w:val="hr-HR"/>
        </w:rPr>
        <w:br w:type="page"/>
      </w:r>
    </w:p>
    <w:p w:rsidR="003E483A" w:rsidRPr="00A84AED" w:rsidRDefault="00A86E8F" w:rsidP="003E483A">
      <w:pPr>
        <w:pStyle w:val="Naslov2"/>
        <w:ind w:firstLine="720"/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lastRenderedPageBreak/>
        <w:t>11</w:t>
      </w:r>
      <w:r w:rsidR="003E483A" w:rsidRPr="00A84AED">
        <w:rPr>
          <w:rFonts w:ascii="Abel Pro" w:hAnsi="Abel Pro"/>
          <w:lang w:val="hr-HR"/>
        </w:rPr>
        <w:t>. KAPACITETI ORGANIZACIJE</w:t>
      </w:r>
    </w:p>
    <w:p w:rsidR="003B1999" w:rsidRPr="00A84AED" w:rsidRDefault="003B1999" w:rsidP="003B1999">
      <w:pPr>
        <w:rPr>
          <w:rFonts w:ascii="Abel Pro" w:hAnsi="Abel Pro"/>
          <w:lang w:val="hr-HR" w:eastAsia="en-US"/>
        </w:rPr>
      </w:pPr>
    </w:p>
    <w:tbl>
      <w:tblPr>
        <w:tblStyle w:val="TipTable"/>
        <w:tblW w:w="5000" w:type="pct"/>
        <w:tblLook w:val="04A0" w:firstRow="1" w:lastRow="0" w:firstColumn="1" w:lastColumn="0" w:noHBand="0" w:noVBand="1"/>
      </w:tblPr>
      <w:tblGrid>
        <w:gridCol w:w="577"/>
        <w:gridCol w:w="8783"/>
      </w:tblGrid>
      <w:tr w:rsidR="003E483A" w:rsidRPr="00A84AED" w:rsidTr="00D618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:rsidR="003E483A" w:rsidRPr="00A84AED" w:rsidRDefault="00BC4778" w:rsidP="00D61800">
            <w:pPr>
              <w:rPr>
                <w:rFonts w:ascii="Abel Pro" w:hAnsi="Abel Pro"/>
                <w:lang w:val="hr-HR"/>
              </w:rPr>
            </w:pPr>
            <w:r w:rsidRPr="00A84AED">
              <w:rPr>
                <w:rFonts w:ascii="Abel Pro" w:hAnsi="Abel Pro"/>
                <w:noProof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41605" cy="141605"/>
                      <wp:effectExtent l="0" t="0" r="3810" b="0"/>
                      <wp:docPr id="1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3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1373 w 541"/>
                                    <a:gd name="T1" fmla="*/ 35727 h 2151"/>
                                    <a:gd name="T2" fmla="*/ 23392 w 541"/>
                                    <a:gd name="T3" fmla="*/ 35727 h 2151"/>
                                    <a:gd name="T4" fmla="*/ 23392 w 541"/>
                                    <a:gd name="T5" fmla="*/ 97155 h 2151"/>
                                    <a:gd name="T6" fmla="*/ 1373 w 541"/>
                                    <a:gd name="T7" fmla="*/ 97155 h 2151"/>
                                    <a:gd name="T8" fmla="*/ 1373 w 541"/>
                                    <a:gd name="T9" fmla="*/ 35727 h 2151"/>
                                    <a:gd name="T10" fmla="*/ 12405 w 541"/>
                                    <a:gd name="T11" fmla="*/ 0 h 2151"/>
                                    <a:gd name="T12" fmla="*/ 14236 w 541"/>
                                    <a:gd name="T13" fmla="*/ 136 h 2151"/>
                                    <a:gd name="T14" fmla="*/ 15976 w 541"/>
                                    <a:gd name="T15" fmla="*/ 497 h 2151"/>
                                    <a:gd name="T16" fmla="*/ 17578 w 541"/>
                                    <a:gd name="T17" fmla="*/ 1174 h 2151"/>
                                    <a:gd name="T18" fmla="*/ 19135 w 541"/>
                                    <a:gd name="T19" fmla="*/ 1987 h 2151"/>
                                    <a:gd name="T20" fmla="*/ 20462 w 541"/>
                                    <a:gd name="T21" fmla="*/ 2981 h 2151"/>
                                    <a:gd name="T22" fmla="*/ 21744 w 541"/>
                                    <a:gd name="T23" fmla="*/ 4201 h 2151"/>
                                    <a:gd name="T24" fmla="*/ 22751 w 541"/>
                                    <a:gd name="T25" fmla="*/ 5556 h 2151"/>
                                    <a:gd name="T26" fmla="*/ 23621 w 541"/>
                                    <a:gd name="T27" fmla="*/ 7091 h 2151"/>
                                    <a:gd name="T28" fmla="*/ 24261 w 541"/>
                                    <a:gd name="T29" fmla="*/ 8717 h 2151"/>
                                    <a:gd name="T30" fmla="*/ 24628 w 541"/>
                                    <a:gd name="T31" fmla="*/ 10388 h 2151"/>
                                    <a:gd name="T32" fmla="*/ 24765 w 541"/>
                                    <a:gd name="T33" fmla="*/ 12195 h 2151"/>
                                    <a:gd name="T34" fmla="*/ 24628 w 541"/>
                                    <a:gd name="T35" fmla="*/ 14002 h 2151"/>
                                    <a:gd name="T36" fmla="*/ 24261 w 541"/>
                                    <a:gd name="T37" fmla="*/ 15673 h 2151"/>
                                    <a:gd name="T38" fmla="*/ 23621 w 541"/>
                                    <a:gd name="T39" fmla="*/ 17344 h 2151"/>
                                    <a:gd name="T40" fmla="*/ 22751 w 541"/>
                                    <a:gd name="T41" fmla="*/ 18835 h 2151"/>
                                    <a:gd name="T42" fmla="*/ 21744 w 541"/>
                                    <a:gd name="T43" fmla="*/ 20190 h 2151"/>
                                    <a:gd name="T44" fmla="*/ 20462 w 541"/>
                                    <a:gd name="T45" fmla="*/ 21409 h 2151"/>
                                    <a:gd name="T46" fmla="*/ 19135 w 541"/>
                                    <a:gd name="T47" fmla="*/ 22403 h 2151"/>
                                    <a:gd name="T48" fmla="*/ 17578 w 541"/>
                                    <a:gd name="T49" fmla="*/ 23261 h 2151"/>
                                    <a:gd name="T50" fmla="*/ 15976 w 541"/>
                                    <a:gd name="T51" fmla="*/ 23894 h 2151"/>
                                    <a:gd name="T52" fmla="*/ 14236 w 541"/>
                                    <a:gd name="T53" fmla="*/ 24300 h 2151"/>
                                    <a:gd name="T54" fmla="*/ 12405 w 541"/>
                                    <a:gd name="T55" fmla="*/ 24390 h 2151"/>
                                    <a:gd name="T56" fmla="*/ 10574 w 541"/>
                                    <a:gd name="T57" fmla="*/ 24300 h 2151"/>
                                    <a:gd name="T58" fmla="*/ 8835 w 541"/>
                                    <a:gd name="T59" fmla="*/ 23894 h 2151"/>
                                    <a:gd name="T60" fmla="*/ 7187 w 541"/>
                                    <a:gd name="T61" fmla="*/ 23261 h 2151"/>
                                    <a:gd name="T62" fmla="*/ 5722 w 541"/>
                                    <a:gd name="T63" fmla="*/ 22403 h 2151"/>
                                    <a:gd name="T64" fmla="*/ 4303 w 541"/>
                                    <a:gd name="T65" fmla="*/ 21409 h 2151"/>
                                    <a:gd name="T66" fmla="*/ 3113 w 541"/>
                                    <a:gd name="T67" fmla="*/ 20190 h 2151"/>
                                    <a:gd name="T68" fmla="*/ 2014 w 541"/>
                                    <a:gd name="T69" fmla="*/ 18835 h 2151"/>
                                    <a:gd name="T70" fmla="*/ 1190 w 541"/>
                                    <a:gd name="T71" fmla="*/ 17344 h 2151"/>
                                    <a:gd name="T72" fmla="*/ 595 w 541"/>
                                    <a:gd name="T73" fmla="*/ 15673 h 2151"/>
                                    <a:gd name="T74" fmla="*/ 137 w 541"/>
                                    <a:gd name="T75" fmla="*/ 14002 h 2151"/>
                                    <a:gd name="T76" fmla="*/ 0 w 541"/>
                                    <a:gd name="T77" fmla="*/ 12195 h 2151"/>
                                    <a:gd name="T78" fmla="*/ 137 w 541"/>
                                    <a:gd name="T79" fmla="*/ 10388 h 2151"/>
                                    <a:gd name="T80" fmla="*/ 595 w 541"/>
                                    <a:gd name="T81" fmla="*/ 8717 h 2151"/>
                                    <a:gd name="T82" fmla="*/ 1190 w 541"/>
                                    <a:gd name="T83" fmla="*/ 7091 h 2151"/>
                                    <a:gd name="T84" fmla="*/ 2014 w 541"/>
                                    <a:gd name="T85" fmla="*/ 5556 h 2151"/>
                                    <a:gd name="T86" fmla="*/ 3113 w 541"/>
                                    <a:gd name="T87" fmla="*/ 4201 h 2151"/>
                                    <a:gd name="T88" fmla="*/ 4303 w 541"/>
                                    <a:gd name="T89" fmla="*/ 2981 h 2151"/>
                                    <a:gd name="T90" fmla="*/ 5722 w 541"/>
                                    <a:gd name="T91" fmla="*/ 1987 h 2151"/>
                                    <a:gd name="T92" fmla="*/ 7187 w 541"/>
                                    <a:gd name="T93" fmla="*/ 1174 h 2151"/>
                                    <a:gd name="T94" fmla="*/ 8835 w 541"/>
                                    <a:gd name="T95" fmla="*/ 497 h 2151"/>
                                    <a:gd name="T96" fmla="*/ 10574 w 541"/>
                                    <a:gd name="T97" fmla="*/ 136 h 2151"/>
                                    <a:gd name="T98" fmla="*/ 12405 w 541"/>
                                    <a:gd name="T99" fmla="*/ 0 h 2151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A02D2" id="Group 5" o:spid="_x0000_s1026" style="width:11.15pt;height:11.15pt;mso-position-horizontal-relative:char;mso-position-vertical-relative:line" coordsize="1416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">
                      <v:rect id="Rectangle 35" o:spid="_x0000_s1027" style="position:absolute;width:141605;height:141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0icEA&#10;AADaAAAADwAAAGRycy9kb3ducmV2LnhtbESPQWsCMRSE7wX/Q3hCb5q4rUVXo4hQqr2IVu+PzXN3&#10;cfOyJFHXf98IhR6HmfmGmS8724gb+VA71jAaKhDEhTM1lxqOP5+DCYgQkQ02jknDgwIsF72XOebG&#10;3XlPt0MsRYJwyFFDFWObSxmKiiyGoWuJk3d23mJM0pfSeLwnuG1kptSHtFhzWqiwpXVFxeVwtRq+&#10;1G56upaG1bscZW/193Y/9WOtX/vdagYiUhf/w3/tjdGQwfNKu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F9InBAAAA2gAAAA8AAAAAAAAAAAAAAAAAmAIAAGRycy9kb3du&#10;cmV2LnhtbFBLBQYAAAAABAAEAPUAAACGAwAAAAA=&#10;" fillcolor="#5b9bd5 [3204]" stroked="f" strokeweight="0"/>
                      <v:shape id="Freeform 36" o:spid="_x0000_s1028" style="position:absolute;left:58420;top:22225;width:24765;height:97155;visibility:visible;mso-wrap-style:square;v-text-anchor:top" coordsize="54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5W8QA&#10;AADaAAAADwAAAGRycy9kb3ducmV2LnhtbESPT2vCQBTE70K/w/KE3szGFlSiq5RCoT2U+ifen9ln&#10;Ept9m2a3SfTTu4LgcZiZ3zCLVW8q0VLjSssKxlEMgjizuuRcQbr7GM1AOI+ssbJMCs7kYLV8Giww&#10;0bbjDbVbn4sAYZeggsL7OpHSZQUZdJGtiYN3tI1BH2STS91gF+Cmki9xPJEGSw4LBdb0XlD2u/03&#10;Cn4O9nTZ/a3zav9Vp1Z/Z9P1dKbU87B/m4Pw1PtH+N7+1Ape4XYl3A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zOVvEAAAA2gAAAA8AAAAAAAAAAAAAAAAAmAIAAGRycy9k&#10;b3ducmV2LnhtbFBLBQYAAAAABAAEAPUAAACJAwAAAAA=&#10;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stroked="f" strokeweight="0">
                        <v:path arrowok="t" o:connecttype="custom" o:connectlocs="62851,1613694;1070800,1613694;1070800,4388235;62851,4388235;62851,1613694;567855,0;651672,6143;731323,22448;804657,53026;875930,89748;936675,134644;995361,189748;1041458,250950;1081283,320282;1110580,393724;1127380,469199;1133651,550816;1127380,632433;1110580,707908;1081283,783383;1041458,850727;995361,911929;936675,966988;875930,1011884;804657,1050638;731323,1079229;651672,1097567;567855,1101632;484039,1097567;404434,1079229;328995,1050638;261932,1011884;196976,966988;142502,911929;92194,850727;54474,783383;27237,707908;6271,632433;0,550816;6271,469199;27237,393724;54474,320282;92194,250950;142502,189748;196976,134644;261932,89748;328995,53026;404434,22448;484039,6143;56785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:rsidR="003E483A" w:rsidRPr="00A84AED" w:rsidRDefault="003E483A" w:rsidP="00D61800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sz w:val="20"/>
                <w:szCs w:val="20"/>
                <w:lang w:val="hr-HR"/>
              </w:rPr>
              <w:t>Navedite sljedeće informacije o organizaciji:</w:t>
            </w:r>
          </w:p>
          <w:p w:rsidR="001F17F5" w:rsidRPr="00A84AED" w:rsidRDefault="001F17F5" w:rsidP="001F17F5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  <w:t>Vizija i misija organizacije</w:t>
            </w:r>
          </w:p>
          <w:p w:rsidR="003E483A" w:rsidRPr="00A84AED" w:rsidRDefault="003E483A" w:rsidP="001F17F5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  <w:t>Historijat nastanka</w:t>
            </w:r>
          </w:p>
          <w:p w:rsidR="003E483A" w:rsidRPr="00A84AED" w:rsidRDefault="003E483A" w:rsidP="001F17F5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  <w:t>Organizacijska struktura</w:t>
            </w:r>
          </w:p>
          <w:p w:rsidR="003E483A" w:rsidRPr="00A84AED" w:rsidRDefault="003E483A" w:rsidP="001F17F5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  <w:t>Prethodno iskustvo u oblasti</w:t>
            </w:r>
          </w:p>
          <w:p w:rsidR="001F17F5" w:rsidRPr="00A84AED" w:rsidRDefault="001F17F5" w:rsidP="001F17F5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  <w:t>Postignuti uspjesi organizacije</w:t>
            </w:r>
          </w:p>
          <w:p w:rsidR="003E483A" w:rsidRPr="00A84AED" w:rsidRDefault="003E483A" w:rsidP="001F17F5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  <w:t>Dvije reference ranijih donatora s kontakt</w:t>
            </w:r>
            <w:r w:rsidR="001F17F5" w:rsidRPr="00A84AED"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  <w:t xml:space="preserve">ima, koje </w:t>
            </w:r>
            <w:r w:rsidR="004067BD" w:rsidRPr="00A84AED"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  <w:t>Institut</w:t>
            </w:r>
            <w:r w:rsidR="001F17F5" w:rsidRPr="00A84AED">
              <w:rPr>
                <w:rFonts w:ascii="Abel Pro" w:hAnsi="Abel Pro"/>
                <w:color w:val="808080" w:themeColor="background1" w:themeShade="80"/>
                <w:sz w:val="20"/>
                <w:szCs w:val="20"/>
                <w:lang w:val="hr-HR"/>
              </w:rPr>
              <w:t xml:space="preserve"> može kontaktirati</w:t>
            </w:r>
          </w:p>
          <w:p w:rsidR="001F17F5" w:rsidRPr="00A84AED" w:rsidRDefault="001F17F5" w:rsidP="001F17F5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sz w:val="20"/>
                <w:szCs w:val="20"/>
                <w:lang w:val="hr-HR"/>
              </w:rPr>
            </w:pPr>
          </w:p>
          <w:p w:rsidR="001F17F5" w:rsidRPr="00A84AED" w:rsidRDefault="003B1999" w:rsidP="00582FA7">
            <w:pPr>
              <w:pStyle w:val="Tip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el Pro" w:hAnsi="Abel Pro"/>
                <w:i w:val="0"/>
                <w:sz w:val="20"/>
                <w:szCs w:val="20"/>
                <w:lang w:val="hr-HR"/>
              </w:rPr>
            </w:pP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 xml:space="preserve">Maksimum </w:t>
            </w:r>
            <w:r w:rsidR="00582FA7"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5</w:t>
            </w:r>
            <w:r w:rsidRPr="00A84AED">
              <w:rPr>
                <w:rFonts w:ascii="Abel Pro" w:hAnsi="Abel Pro"/>
                <w:i w:val="0"/>
                <w:iCs w:val="0"/>
                <w:sz w:val="20"/>
                <w:szCs w:val="20"/>
                <w:lang w:val="hr-HR" w:eastAsia="de-DE"/>
              </w:rPr>
              <w:t>000 znakova.</w:t>
            </w:r>
          </w:p>
        </w:tc>
      </w:tr>
    </w:tbl>
    <w:p w:rsidR="003E483A" w:rsidRPr="00A84AED" w:rsidRDefault="003E483A" w:rsidP="003E483A">
      <w:pPr>
        <w:rPr>
          <w:rFonts w:ascii="Abel Pro" w:hAnsi="Abel Pro"/>
          <w:lang w:val="hr-HR"/>
        </w:rPr>
      </w:pPr>
    </w:p>
    <w:p w:rsidR="003E483A" w:rsidRPr="00A84AED" w:rsidRDefault="00582FA7" w:rsidP="003E483A">
      <w:pPr>
        <w:rPr>
          <w:rFonts w:ascii="Abel Pro" w:hAnsi="Abel Pro"/>
          <w:lang w:val="hr-HR"/>
        </w:rPr>
      </w:pPr>
      <w:r w:rsidRPr="00A84AED">
        <w:rPr>
          <w:rFonts w:ascii="Abel Pro" w:hAnsi="Abel Pro"/>
          <w:lang w:val="hr-HR"/>
        </w:rPr>
        <w:fldChar w:fldCharType="begin">
          <w:ffData>
            <w:name w:val=""/>
            <w:enabled/>
            <w:calcOnExit w:val="0"/>
            <w:textInput>
              <w:maxLength w:val="5000"/>
              <w:format w:val="Veliko slovo na početku rečenice"/>
            </w:textInput>
          </w:ffData>
        </w:fldChar>
      </w:r>
      <w:r w:rsidRPr="00A84AED">
        <w:rPr>
          <w:rFonts w:ascii="Abel Pro" w:hAnsi="Abel Pro"/>
          <w:lang w:val="hr-HR"/>
        </w:rPr>
        <w:instrText xml:space="preserve"> FORMTEXT </w:instrText>
      </w:r>
      <w:r w:rsidRPr="00A84AED">
        <w:rPr>
          <w:rFonts w:ascii="Abel Pro" w:hAnsi="Abel Pro"/>
          <w:lang w:val="hr-HR"/>
        </w:rPr>
      </w:r>
      <w:r w:rsidRPr="00A84AED">
        <w:rPr>
          <w:rFonts w:ascii="Abel Pro" w:hAnsi="Abel Pro"/>
          <w:lang w:val="hr-HR"/>
        </w:rPr>
        <w:fldChar w:fldCharType="separate"/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noProof/>
          <w:lang w:val="hr-HR"/>
        </w:rPr>
        <w:t> </w:t>
      </w:r>
      <w:r w:rsidRPr="00A84AED">
        <w:rPr>
          <w:rFonts w:ascii="Abel Pro" w:hAnsi="Abel Pro"/>
          <w:lang w:val="hr-HR"/>
        </w:rPr>
        <w:fldChar w:fldCharType="end"/>
      </w:r>
    </w:p>
    <w:p w:rsidR="000E3D5B" w:rsidRPr="00A84AED" w:rsidRDefault="000E3D5B" w:rsidP="008A7E96">
      <w:pPr>
        <w:rPr>
          <w:rFonts w:ascii="Abel Pro" w:hAnsi="Abel Pro"/>
          <w:lang w:val="hr-HR"/>
        </w:rPr>
      </w:pPr>
    </w:p>
    <w:sectPr w:rsidR="000E3D5B" w:rsidRPr="00A84AED" w:rsidSect="0063044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09" w:right="1440" w:bottom="1418" w:left="1440" w:header="709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6748" w:rsidRDefault="00716748">
      <w:r>
        <w:separator/>
      </w:r>
    </w:p>
  </w:endnote>
  <w:endnote w:type="continuationSeparator" w:id="0">
    <w:p w:rsidR="00716748" w:rsidRDefault="00716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B7EA8C61-6A1B-4D2E-902F-9836A843E3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593C302-4484-402D-9DF8-514361441E85}"/>
    <w:embedBold r:id="rId3" w:fontKey="{416780FA-C050-4AEE-8746-2420A734FAC6}"/>
    <w:embedItalic r:id="rId4" w:fontKey="{2C9D98B0-0F47-4A43-A3AB-8429E842751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A62333EF-D2D4-4A2E-9E1F-934FCF9441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936F6A9-05E8-4F24-A1AE-054B99DCCE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8BB9F883-64F5-49EE-8785-6986DC802E4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23ADE32D-FE30-41B8-ADA8-C0FE596FB9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292A3BB-6F4A-4180-86A6-9C21C0AB6BDA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0" w:fontKey="{DFB2C1AE-0EA5-42ED-A328-F4C6BF64858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34B3D9A-2DFB-46F8-81DA-E1CA928E1AB9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91384AB1-2757-4C5D-AD56-3DCFDE2281E1}"/>
    <w:embedBold r:id="rId13" w:fontKey="{D1317F98-794C-47C2-8066-D8BBA04BC0F4}"/>
    <w:embedItalic r:id="rId14" w:fontKey="{C9F25E6B-49D6-4951-953D-4D2804F90A7B}"/>
  </w:font>
  <w:font w:name="Abel Pro">
    <w:panose1 w:val="02000506030000020004"/>
    <w:charset w:val="00"/>
    <w:family w:val="modern"/>
    <w:notTrueType/>
    <w:pitch w:val="variable"/>
    <w:sig w:usb0="00000007" w:usb1="00000000" w:usb2="00000000" w:usb3="00000000" w:csb0="00000093" w:csb1="00000000"/>
  </w:font>
  <w:font w:name="Myriad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5A3" w:rsidRPr="0044228B" w:rsidRDefault="001655A3">
    <w:pPr>
      <w:pStyle w:val="Podnoje"/>
      <w:rPr>
        <w:rFonts w:ascii="Gill Sans MT" w:hAnsi="Gill Sans MT"/>
      </w:rPr>
    </w:pPr>
    <w:r>
      <w:rPr>
        <w:noProof/>
        <w:lang w:val="hr-HR" w:eastAsia="hr-HR"/>
      </w:rPr>
      <w:drawing>
        <wp:inline distT="0" distB="0" distL="0" distR="0" wp14:anchorId="616F21C2" wp14:editId="5E8C07FE">
          <wp:extent cx="1435735" cy="510540"/>
          <wp:effectExtent l="0" t="0" r="0" b="3810"/>
          <wp:docPr id="6" name="Slika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73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5A3" w:rsidRPr="00044233" w:rsidRDefault="001655A3" w:rsidP="00044233">
    <w:pPr>
      <w:pStyle w:val="ContactDetails"/>
      <w:rPr>
        <w:rFonts w:ascii="Gill Sans MT" w:hAnsi="Gill Sans MT"/>
      </w:rPr>
    </w:pPr>
    <w:r w:rsidRPr="00044233">
      <w:rPr>
        <w:rFonts w:ascii="Gill Sans MT" w:hAnsi="Gill Sans MT"/>
      </w:rPr>
      <w:t>OBR-PPMG-PRP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6748" w:rsidRDefault="00716748">
      <w:r>
        <w:separator/>
      </w:r>
    </w:p>
  </w:footnote>
  <w:footnote w:type="continuationSeparator" w:id="0">
    <w:p w:rsidR="00716748" w:rsidRDefault="00716748">
      <w:r>
        <w:continuationSeparator/>
      </w:r>
    </w:p>
  </w:footnote>
  <w:footnote w:id="1">
    <w:p w:rsidR="003F60E8" w:rsidRPr="00030B7B" w:rsidRDefault="003F60E8" w:rsidP="003F60E8">
      <w:pPr>
        <w:pStyle w:val="Tekstfusnote"/>
        <w:jc w:val="both"/>
        <w:rPr>
          <w:rFonts w:ascii="Abel Pro" w:hAnsi="Abel Pro"/>
          <w:sz w:val="18"/>
          <w:szCs w:val="18"/>
          <w:lang w:val="hr-HR"/>
        </w:rPr>
      </w:pPr>
      <w:r w:rsidRPr="00030B7B">
        <w:rPr>
          <w:rStyle w:val="Referencafusnote"/>
          <w:rFonts w:ascii="Abel Pro" w:hAnsi="Abel Pro"/>
          <w:sz w:val="18"/>
          <w:szCs w:val="18"/>
        </w:rPr>
        <w:footnoteRef/>
      </w:r>
      <w:r w:rsidRPr="00030B7B">
        <w:rPr>
          <w:rFonts w:ascii="Abel Pro" w:hAnsi="Abel Pro"/>
          <w:sz w:val="18"/>
          <w:szCs w:val="18"/>
        </w:rPr>
        <w:t xml:space="preserve"> </w:t>
      </w:r>
      <w:r w:rsidRPr="00030B7B">
        <w:rPr>
          <w:rFonts w:ascii="Abel Pro" w:hAnsi="Abel Pro"/>
          <w:sz w:val="18"/>
          <w:szCs w:val="18"/>
          <w:lang w:val="hr-BA"/>
        </w:rPr>
        <w:t xml:space="preserve">Direktni korisnici/e su osobe koje su imale direktnu korist od </w:t>
      </w:r>
      <w:r>
        <w:rPr>
          <w:rFonts w:ascii="Abel Pro" w:hAnsi="Abel Pro"/>
          <w:sz w:val="18"/>
          <w:szCs w:val="18"/>
          <w:lang w:val="hr-BA"/>
        </w:rPr>
        <w:t>projekta</w:t>
      </w:r>
      <w:r w:rsidRPr="00030B7B">
        <w:rPr>
          <w:rFonts w:ascii="Abel Pro" w:hAnsi="Abel Pro"/>
          <w:sz w:val="18"/>
          <w:szCs w:val="18"/>
          <w:lang w:val="hr-BA"/>
        </w:rPr>
        <w:t xml:space="preserve"> ili koje su bile direktno uključene u provođenje aktivnosti.</w:t>
      </w:r>
    </w:p>
  </w:footnote>
  <w:footnote w:id="2">
    <w:p w:rsidR="003F60E8" w:rsidRPr="00030B7B" w:rsidRDefault="003F60E8" w:rsidP="003F60E8">
      <w:pPr>
        <w:pStyle w:val="Tekstfusnote"/>
        <w:jc w:val="both"/>
        <w:rPr>
          <w:rFonts w:ascii="Abel Pro" w:hAnsi="Abel Pro"/>
          <w:sz w:val="18"/>
          <w:szCs w:val="18"/>
          <w:lang w:val="hr-HR"/>
        </w:rPr>
      </w:pPr>
      <w:r w:rsidRPr="00030B7B">
        <w:rPr>
          <w:rStyle w:val="Referencafusnote"/>
          <w:rFonts w:ascii="Abel Pro" w:hAnsi="Abel Pro"/>
          <w:sz w:val="18"/>
          <w:szCs w:val="18"/>
        </w:rPr>
        <w:footnoteRef/>
      </w:r>
      <w:r w:rsidRPr="00030B7B">
        <w:rPr>
          <w:rFonts w:ascii="Abel Pro" w:hAnsi="Abel Pro"/>
          <w:sz w:val="18"/>
          <w:szCs w:val="18"/>
        </w:rPr>
        <w:t xml:space="preserve"> </w:t>
      </w:r>
      <w:r w:rsidRPr="00030B7B">
        <w:rPr>
          <w:rFonts w:ascii="Abel Pro" w:hAnsi="Abel Pro"/>
          <w:sz w:val="18"/>
          <w:szCs w:val="18"/>
          <w:lang w:val="hr-HR"/>
        </w:rPr>
        <w:t xml:space="preserve">Navesti državu ukoliko je bilo učesnika/ca izvan </w:t>
      </w:r>
      <w:r>
        <w:rPr>
          <w:rFonts w:ascii="Abel Pro" w:hAnsi="Abel Pro"/>
          <w:sz w:val="18"/>
          <w:szCs w:val="18"/>
          <w:lang w:val="hr-HR"/>
        </w:rPr>
        <w:t>V</w:t>
      </w:r>
      <w:r w:rsidRPr="00030B7B">
        <w:rPr>
          <w:rFonts w:ascii="Abel Pro" w:hAnsi="Abel Pro"/>
          <w:sz w:val="18"/>
          <w:szCs w:val="18"/>
          <w:lang w:val="hr-HR"/>
        </w:rPr>
        <w:t>aše države.</w:t>
      </w:r>
    </w:p>
  </w:footnote>
  <w:footnote w:id="3">
    <w:p w:rsidR="003F60E8" w:rsidRPr="00C5048C" w:rsidRDefault="003F60E8" w:rsidP="003F60E8">
      <w:pPr>
        <w:pStyle w:val="Tekstfusnote"/>
        <w:jc w:val="both"/>
        <w:rPr>
          <w:rFonts w:ascii="Abel Pro" w:hAnsi="Abel Pro"/>
          <w:sz w:val="18"/>
          <w:szCs w:val="18"/>
          <w:lang w:val="hr-HR"/>
        </w:rPr>
      </w:pPr>
      <w:r w:rsidRPr="00C5048C">
        <w:rPr>
          <w:rStyle w:val="Referencafusnote"/>
          <w:rFonts w:ascii="Abel Pro" w:hAnsi="Abel Pro"/>
          <w:sz w:val="18"/>
          <w:szCs w:val="18"/>
        </w:rPr>
        <w:footnoteRef/>
      </w:r>
      <w:r w:rsidRPr="00C5048C">
        <w:rPr>
          <w:rFonts w:ascii="Abel Pro" w:hAnsi="Abel Pro"/>
          <w:sz w:val="18"/>
          <w:szCs w:val="18"/>
        </w:rPr>
        <w:t xml:space="preserve"> </w:t>
      </w:r>
      <w:r w:rsidRPr="00C5048C">
        <w:rPr>
          <w:rFonts w:ascii="Abel Pro" w:hAnsi="Abel Pro"/>
          <w:sz w:val="18"/>
          <w:szCs w:val="18"/>
          <w:lang w:val="hr-HR"/>
        </w:rPr>
        <w:t>Moguće je istu osobu računati po osnovi različitih kategorija (npr. službenicu iz ministarstva računamo i u broj žena i u broj predstavnika/ca vlasti).</w:t>
      </w:r>
    </w:p>
  </w:footnote>
  <w:footnote w:id="4">
    <w:p w:rsidR="003F60E8" w:rsidRPr="00030B7B" w:rsidRDefault="003F60E8" w:rsidP="003F60E8">
      <w:pPr>
        <w:pStyle w:val="Tekstfusnote"/>
        <w:jc w:val="both"/>
        <w:rPr>
          <w:rFonts w:ascii="Abel Pro" w:hAnsi="Abel Pro"/>
          <w:sz w:val="18"/>
          <w:szCs w:val="18"/>
          <w:lang w:val="hr-HR"/>
        </w:rPr>
      </w:pPr>
      <w:r w:rsidRPr="00030B7B">
        <w:rPr>
          <w:rStyle w:val="Referencafusnote"/>
          <w:rFonts w:ascii="Abel Pro" w:hAnsi="Abel Pro"/>
          <w:sz w:val="18"/>
          <w:szCs w:val="18"/>
        </w:rPr>
        <w:footnoteRef/>
      </w:r>
      <w:r w:rsidRPr="00030B7B">
        <w:rPr>
          <w:rFonts w:ascii="Abel Pro" w:hAnsi="Abel Pro"/>
          <w:sz w:val="18"/>
          <w:szCs w:val="18"/>
        </w:rPr>
        <w:t xml:space="preserve"> </w:t>
      </w:r>
      <w:r w:rsidRPr="00030B7B">
        <w:rPr>
          <w:rFonts w:ascii="Abel Pro" w:hAnsi="Abel Pro"/>
          <w:sz w:val="18"/>
          <w:szCs w:val="18"/>
          <w:lang w:val="hr-BA"/>
        </w:rPr>
        <w:t xml:space="preserve">Indirektni korisnici/e su svi korisnici/e koji mogu imati određenu indirektnu korist od </w:t>
      </w:r>
      <w:r>
        <w:rPr>
          <w:rFonts w:ascii="Abel Pro" w:hAnsi="Abel Pro"/>
          <w:sz w:val="18"/>
          <w:szCs w:val="18"/>
          <w:lang w:val="hr-BA"/>
        </w:rPr>
        <w:t>projekta</w:t>
      </w:r>
      <w:r w:rsidRPr="00030B7B">
        <w:rPr>
          <w:rFonts w:ascii="Abel Pro" w:hAnsi="Abel Pro"/>
          <w:sz w:val="18"/>
          <w:szCs w:val="18"/>
          <w:lang w:val="hr-BA"/>
        </w:rPr>
        <w:t>, a bez obzira na spol, dob i slično. U indirektne korisnike/ce ne ubrajaju se direktni korisnici/e.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5A3" w:rsidRPr="00A84AED" w:rsidRDefault="001655A3" w:rsidP="004D48CD">
    <w:pPr>
      <w:pStyle w:val="Zaglavlje"/>
      <w:pBdr>
        <w:bottom w:val="single" w:sz="4" w:space="1" w:color="auto"/>
      </w:pBdr>
      <w:rPr>
        <w:rFonts w:ascii="Abel Pro" w:hAnsi="Abel Pro"/>
        <w:sz w:val="16"/>
        <w:szCs w:val="16"/>
        <w:lang w:val="hr-HR"/>
      </w:rPr>
    </w:pPr>
    <w:r w:rsidRPr="00A84AED">
      <w:rPr>
        <w:rFonts w:ascii="Abel Pro" w:hAnsi="Abel Pro"/>
        <w:sz w:val="18"/>
        <w:szCs w:val="18"/>
        <w:lang w:val="hr-HR"/>
      </w:rPr>
      <w:t xml:space="preserve"> </w:t>
    </w:r>
    <w:r w:rsidR="00355799" w:rsidRPr="00A84AED">
      <w:rPr>
        <w:rFonts w:ascii="Abel Pro" w:hAnsi="Abel Pro"/>
        <w:sz w:val="16"/>
        <w:szCs w:val="16"/>
        <w:lang w:val="hr-HR"/>
      </w:rPr>
      <w:t>OBR-P</w:t>
    </w:r>
    <w:r w:rsidR="006B7D22">
      <w:rPr>
        <w:rFonts w:ascii="Abel Pro" w:hAnsi="Abel Pro"/>
        <w:sz w:val="16"/>
        <w:szCs w:val="16"/>
        <w:lang w:val="hr-HR"/>
      </w:rPr>
      <w:t>PB</w:t>
    </w:r>
    <w:r w:rsidR="00355799" w:rsidRPr="00A84AED">
      <w:rPr>
        <w:rFonts w:ascii="Abel Pro" w:hAnsi="Abel Pro"/>
        <w:sz w:val="16"/>
        <w:szCs w:val="16"/>
        <w:lang w:val="hr-HR"/>
      </w:rPr>
      <w:t xml:space="preserve"> </w:t>
    </w:r>
    <w:r w:rsidR="00355799" w:rsidRPr="00A84AED">
      <w:rPr>
        <w:rFonts w:ascii="Abel Pro" w:hAnsi="Abel Pro"/>
        <w:sz w:val="16"/>
        <w:szCs w:val="16"/>
        <w:lang w:val="hr-HR"/>
      </w:rPr>
      <w:sym w:font="Symbol" w:char="F0B7"/>
    </w:r>
    <w:r w:rsidR="00355799" w:rsidRPr="00A84AED">
      <w:rPr>
        <w:rFonts w:ascii="Abel Pro" w:hAnsi="Abel Pro"/>
        <w:sz w:val="16"/>
        <w:szCs w:val="16"/>
        <w:lang w:val="hr-HR"/>
      </w:rPr>
      <w:t xml:space="preserve"> Projektni prijedlog</w:t>
    </w:r>
  </w:p>
  <w:p w:rsidR="001655A3" w:rsidRPr="00A84AED" w:rsidRDefault="001655A3" w:rsidP="006B230A">
    <w:pPr>
      <w:pStyle w:val="Zaglavlje"/>
      <w:ind w:left="-426"/>
      <w:rPr>
        <w:rFonts w:ascii="Abel Pro" w:hAnsi="Abel Pro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5A3" w:rsidRPr="00630447" w:rsidRDefault="001655A3">
    <w:pPr>
      <w:pStyle w:val="Zaglavlje"/>
      <w:rPr>
        <w:rFonts w:ascii="Verdana" w:hAnsi="Verdana"/>
        <w:sz w:val="20"/>
        <w:lang w:val="hr-HR"/>
      </w:rPr>
    </w:pPr>
    <w:r w:rsidRPr="00630447">
      <w:rPr>
        <w:rFonts w:ascii="Verdana" w:hAnsi="Verdana"/>
        <w:sz w:val="20"/>
        <w:lang w:val="hr-HR"/>
      </w:rPr>
      <w:t>Obrazac projektnog prijedloga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53464"/>
    <w:multiLevelType w:val="hybridMultilevel"/>
    <w:tmpl w:val="FFEA6862"/>
    <w:lvl w:ilvl="0" w:tplc="EE62A352">
      <w:start w:val="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252D9"/>
    <w:multiLevelType w:val="hybridMultilevel"/>
    <w:tmpl w:val="218A3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F62BA"/>
    <w:multiLevelType w:val="hybridMultilevel"/>
    <w:tmpl w:val="829E5AA2"/>
    <w:lvl w:ilvl="0" w:tplc="04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D7028E"/>
    <w:multiLevelType w:val="hybridMultilevel"/>
    <w:tmpl w:val="84F4FE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6279"/>
    <w:multiLevelType w:val="hybridMultilevel"/>
    <w:tmpl w:val="34D6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30DB9"/>
    <w:multiLevelType w:val="hybridMultilevel"/>
    <w:tmpl w:val="92344E64"/>
    <w:lvl w:ilvl="0" w:tplc="0FBCF578">
      <w:start w:val="3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71E48"/>
    <w:multiLevelType w:val="hybridMultilevel"/>
    <w:tmpl w:val="C5386D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E344F"/>
    <w:multiLevelType w:val="hybridMultilevel"/>
    <w:tmpl w:val="7E1445CA"/>
    <w:lvl w:ilvl="0" w:tplc="DA0E04EE">
      <w:numFmt w:val="bullet"/>
      <w:lvlText w:val="-"/>
      <w:lvlJc w:val="left"/>
      <w:pPr>
        <w:ind w:left="1080" w:hanging="360"/>
      </w:pPr>
      <w:rPr>
        <w:rFonts w:ascii="Gill Sans MT" w:eastAsia="Times New Roman" w:hAnsi="Gill Sans M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E46B5C"/>
    <w:multiLevelType w:val="hybridMultilevel"/>
    <w:tmpl w:val="E974AF7A"/>
    <w:lvl w:ilvl="0" w:tplc="0450BE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44C7F"/>
    <w:multiLevelType w:val="hybridMultilevel"/>
    <w:tmpl w:val="84ECF5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50E01"/>
    <w:multiLevelType w:val="hybridMultilevel"/>
    <w:tmpl w:val="C33665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873160"/>
    <w:multiLevelType w:val="hybridMultilevel"/>
    <w:tmpl w:val="0186E4F6"/>
    <w:lvl w:ilvl="0" w:tplc="B1D612D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D2B3E"/>
    <w:multiLevelType w:val="hybridMultilevel"/>
    <w:tmpl w:val="2A2891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10"/>
  </w:num>
  <w:num w:numId="8">
    <w:abstractNumId w:val="4"/>
  </w:num>
  <w:num w:numId="9">
    <w:abstractNumId w:val="11"/>
  </w:num>
  <w:num w:numId="10">
    <w:abstractNumId w:val="7"/>
  </w:num>
  <w:num w:numId="11">
    <w:abstractNumId w:val="2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GzSgRwIH1GGLI/YTAPlEyOK1GwUwU6XrheiejxuIqrc1oFDwhRtrB9iK3uXZfF9cbIVS7ND6jK/03a2Bnpy9Q==" w:salt="cg01q2gPQICZdCNck1l1aQ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E3F"/>
    <w:rsid w:val="00003772"/>
    <w:rsid w:val="00003CAA"/>
    <w:rsid w:val="00011072"/>
    <w:rsid w:val="00013A25"/>
    <w:rsid w:val="00014850"/>
    <w:rsid w:val="00027921"/>
    <w:rsid w:val="00030E3F"/>
    <w:rsid w:val="00044233"/>
    <w:rsid w:val="00056C5A"/>
    <w:rsid w:val="000659E9"/>
    <w:rsid w:val="00090877"/>
    <w:rsid w:val="000C4114"/>
    <w:rsid w:val="000D2FD4"/>
    <w:rsid w:val="000D6143"/>
    <w:rsid w:val="000E3D5B"/>
    <w:rsid w:val="000E4D79"/>
    <w:rsid w:val="000E62E9"/>
    <w:rsid w:val="001014B0"/>
    <w:rsid w:val="00115656"/>
    <w:rsid w:val="001568A0"/>
    <w:rsid w:val="001655A3"/>
    <w:rsid w:val="00191A7E"/>
    <w:rsid w:val="001D1D20"/>
    <w:rsid w:val="001F17F5"/>
    <w:rsid w:val="00202ED0"/>
    <w:rsid w:val="00227F84"/>
    <w:rsid w:val="00247E2E"/>
    <w:rsid w:val="00266465"/>
    <w:rsid w:val="00276BAB"/>
    <w:rsid w:val="00287D2A"/>
    <w:rsid w:val="002B2FF7"/>
    <w:rsid w:val="002E4B0A"/>
    <w:rsid w:val="00300411"/>
    <w:rsid w:val="00312E36"/>
    <w:rsid w:val="0031604E"/>
    <w:rsid w:val="003253DF"/>
    <w:rsid w:val="00355799"/>
    <w:rsid w:val="00361ADD"/>
    <w:rsid w:val="003B05C7"/>
    <w:rsid w:val="003B1999"/>
    <w:rsid w:val="003D0BC6"/>
    <w:rsid w:val="003E483A"/>
    <w:rsid w:val="003F459E"/>
    <w:rsid w:val="003F60E8"/>
    <w:rsid w:val="004067BD"/>
    <w:rsid w:val="004075D0"/>
    <w:rsid w:val="0041155F"/>
    <w:rsid w:val="004268D4"/>
    <w:rsid w:val="004416B1"/>
    <w:rsid w:val="0044228B"/>
    <w:rsid w:val="00451CF6"/>
    <w:rsid w:val="004604BD"/>
    <w:rsid w:val="00472AE8"/>
    <w:rsid w:val="00472B56"/>
    <w:rsid w:val="004922E2"/>
    <w:rsid w:val="004B38C3"/>
    <w:rsid w:val="004D3131"/>
    <w:rsid w:val="004D48CD"/>
    <w:rsid w:val="004E6A1D"/>
    <w:rsid w:val="00507934"/>
    <w:rsid w:val="00516C54"/>
    <w:rsid w:val="00522837"/>
    <w:rsid w:val="0053650B"/>
    <w:rsid w:val="00581B5C"/>
    <w:rsid w:val="00582FA7"/>
    <w:rsid w:val="0058367B"/>
    <w:rsid w:val="005B2AFA"/>
    <w:rsid w:val="0060236F"/>
    <w:rsid w:val="00630447"/>
    <w:rsid w:val="00634704"/>
    <w:rsid w:val="00650D33"/>
    <w:rsid w:val="00651D30"/>
    <w:rsid w:val="0067149B"/>
    <w:rsid w:val="006A7CC0"/>
    <w:rsid w:val="006B230A"/>
    <w:rsid w:val="006B7578"/>
    <w:rsid w:val="006B7D22"/>
    <w:rsid w:val="006F5A2C"/>
    <w:rsid w:val="00704501"/>
    <w:rsid w:val="00716748"/>
    <w:rsid w:val="00732B74"/>
    <w:rsid w:val="007364E9"/>
    <w:rsid w:val="00743612"/>
    <w:rsid w:val="007465C0"/>
    <w:rsid w:val="007558B6"/>
    <w:rsid w:val="00765724"/>
    <w:rsid w:val="007753E2"/>
    <w:rsid w:val="007759A1"/>
    <w:rsid w:val="00785C2E"/>
    <w:rsid w:val="00792BF2"/>
    <w:rsid w:val="007D12D7"/>
    <w:rsid w:val="007D6BCF"/>
    <w:rsid w:val="007D741D"/>
    <w:rsid w:val="007E16A2"/>
    <w:rsid w:val="007E37F4"/>
    <w:rsid w:val="007E50D4"/>
    <w:rsid w:val="007F56D9"/>
    <w:rsid w:val="00837CE0"/>
    <w:rsid w:val="008404F8"/>
    <w:rsid w:val="00845B0D"/>
    <w:rsid w:val="00845C97"/>
    <w:rsid w:val="0085144A"/>
    <w:rsid w:val="00880129"/>
    <w:rsid w:val="00887156"/>
    <w:rsid w:val="008A7E96"/>
    <w:rsid w:val="008B689A"/>
    <w:rsid w:val="008C7CDA"/>
    <w:rsid w:val="008D5A99"/>
    <w:rsid w:val="009241EF"/>
    <w:rsid w:val="0094213B"/>
    <w:rsid w:val="00990A7E"/>
    <w:rsid w:val="009B7F55"/>
    <w:rsid w:val="009C2D2C"/>
    <w:rsid w:val="009C76B7"/>
    <w:rsid w:val="009F212D"/>
    <w:rsid w:val="00A162AE"/>
    <w:rsid w:val="00A444E0"/>
    <w:rsid w:val="00A84AED"/>
    <w:rsid w:val="00A86E8F"/>
    <w:rsid w:val="00AB0A47"/>
    <w:rsid w:val="00AB2D48"/>
    <w:rsid w:val="00AD7FEA"/>
    <w:rsid w:val="00AE589B"/>
    <w:rsid w:val="00B11DE0"/>
    <w:rsid w:val="00B15295"/>
    <w:rsid w:val="00B24066"/>
    <w:rsid w:val="00B32125"/>
    <w:rsid w:val="00B6447B"/>
    <w:rsid w:val="00B67B2E"/>
    <w:rsid w:val="00B706BE"/>
    <w:rsid w:val="00B74069"/>
    <w:rsid w:val="00BA129F"/>
    <w:rsid w:val="00BA1832"/>
    <w:rsid w:val="00BB2AEE"/>
    <w:rsid w:val="00BC4778"/>
    <w:rsid w:val="00BC699A"/>
    <w:rsid w:val="00BD27D3"/>
    <w:rsid w:val="00BD3D84"/>
    <w:rsid w:val="00BF5D9A"/>
    <w:rsid w:val="00C049D6"/>
    <w:rsid w:val="00C35900"/>
    <w:rsid w:val="00C50AF2"/>
    <w:rsid w:val="00C55BA5"/>
    <w:rsid w:val="00C56D6F"/>
    <w:rsid w:val="00C744F7"/>
    <w:rsid w:val="00C82817"/>
    <w:rsid w:val="00CB13A9"/>
    <w:rsid w:val="00CB4DD1"/>
    <w:rsid w:val="00CD245E"/>
    <w:rsid w:val="00CE51E8"/>
    <w:rsid w:val="00CF6B27"/>
    <w:rsid w:val="00D54263"/>
    <w:rsid w:val="00D61800"/>
    <w:rsid w:val="00E019D2"/>
    <w:rsid w:val="00E14239"/>
    <w:rsid w:val="00E22CF5"/>
    <w:rsid w:val="00E90BB8"/>
    <w:rsid w:val="00E938A5"/>
    <w:rsid w:val="00EB2260"/>
    <w:rsid w:val="00EB712E"/>
    <w:rsid w:val="00EC6471"/>
    <w:rsid w:val="00EE3985"/>
    <w:rsid w:val="00EF779B"/>
    <w:rsid w:val="00F17A34"/>
    <w:rsid w:val="00F220BE"/>
    <w:rsid w:val="00F350CC"/>
    <w:rsid w:val="00F55D51"/>
    <w:rsid w:val="00F60C6F"/>
    <w:rsid w:val="00F643D7"/>
    <w:rsid w:val="00F83140"/>
    <w:rsid w:val="00FA186F"/>
    <w:rsid w:val="00FC2533"/>
    <w:rsid w:val="00FD3338"/>
    <w:rsid w:val="00FE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C03236A"/>
  <w15:docId w15:val="{A58355B4-D7FD-4800-91E9-D9875C6A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260"/>
    <w:rPr>
      <w:rFonts w:ascii="Arial" w:hAnsi="Arial"/>
      <w:sz w:val="22"/>
      <w:lang w:val="en-GB" w:eastAsia="de-DE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A7E9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A7E96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125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rsid w:val="00125940"/>
    <w:pPr>
      <w:tabs>
        <w:tab w:val="center" w:pos="4320"/>
        <w:tab w:val="right" w:pos="8640"/>
      </w:tabs>
    </w:pPr>
  </w:style>
  <w:style w:type="paragraph" w:customStyle="1" w:styleId="ContactDetails">
    <w:name w:val="Contact Details"/>
    <w:basedOn w:val="Normal"/>
    <w:rsid w:val="001450FC"/>
    <w:pPr>
      <w:spacing w:line="200" w:lineRule="exact"/>
    </w:pPr>
    <w:rPr>
      <w:color w:val="002A6C"/>
      <w:spacing w:val="-6"/>
      <w:sz w:val="16"/>
    </w:rPr>
  </w:style>
  <w:style w:type="paragraph" w:styleId="Podnoje">
    <w:name w:val="footer"/>
    <w:basedOn w:val="Normal"/>
    <w:link w:val="PodnojeChar"/>
    <w:uiPriority w:val="99"/>
    <w:rsid w:val="00125940"/>
    <w:pPr>
      <w:tabs>
        <w:tab w:val="center" w:pos="4320"/>
        <w:tab w:val="right" w:pos="8640"/>
      </w:tabs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B2260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2260"/>
    <w:rPr>
      <w:rFonts w:ascii="Segoe UI" w:hAnsi="Segoe UI" w:cs="Segoe UI"/>
      <w:sz w:val="18"/>
      <w:szCs w:val="18"/>
      <w:lang w:val="en-US" w:eastAsia="en-US"/>
    </w:rPr>
  </w:style>
  <w:style w:type="character" w:styleId="Hiperveza">
    <w:name w:val="Hyperlink"/>
    <w:basedOn w:val="Zadanifontodlomka"/>
    <w:uiPriority w:val="99"/>
    <w:unhideWhenUsed/>
    <w:rsid w:val="004E6A1D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FA186F"/>
    <w:pPr>
      <w:ind w:left="720"/>
      <w:contextualSpacing/>
    </w:pPr>
  </w:style>
  <w:style w:type="character" w:customStyle="1" w:styleId="PodnojeChar">
    <w:name w:val="Podnožje Char"/>
    <w:basedOn w:val="Zadanifontodlomka"/>
    <w:link w:val="Podnoje"/>
    <w:uiPriority w:val="99"/>
    <w:rsid w:val="006B230A"/>
    <w:rPr>
      <w:rFonts w:ascii="Arial" w:hAnsi="Arial"/>
      <w:sz w:val="22"/>
      <w:lang w:val="en-GB" w:eastAsia="de-DE"/>
    </w:rPr>
  </w:style>
  <w:style w:type="character" w:customStyle="1" w:styleId="Naslov2Char">
    <w:name w:val="Naslov 2 Char"/>
    <w:basedOn w:val="Zadanifontodlomka"/>
    <w:link w:val="Naslov2"/>
    <w:uiPriority w:val="9"/>
    <w:rsid w:val="008A7E9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Naslov3Char">
    <w:name w:val="Naslov 3 Char"/>
    <w:basedOn w:val="Zadanifontodlomka"/>
    <w:link w:val="Naslov3"/>
    <w:uiPriority w:val="9"/>
    <w:rsid w:val="008A7E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table" w:customStyle="1" w:styleId="TipTable">
    <w:name w:val="Tip Table"/>
    <w:basedOn w:val="Obinatablica"/>
    <w:uiPriority w:val="99"/>
    <w:rsid w:val="008A7E96"/>
    <w:rPr>
      <w:rFonts w:asciiTheme="minorHAnsi" w:eastAsiaTheme="minorEastAsia" w:hAnsiTheme="minorHAnsi" w:cstheme="minorBidi"/>
      <w:color w:val="404040" w:themeColor="text1" w:themeTint="BF"/>
      <w:sz w:val="18"/>
      <w:szCs w:val="18"/>
      <w:lang w:val="en-US" w:eastAsia="ja-JP"/>
    </w:r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rsid w:val="008A7E96"/>
    <w:pPr>
      <w:spacing w:after="160" w:line="264" w:lineRule="auto"/>
      <w:ind w:right="576"/>
    </w:pPr>
    <w:rPr>
      <w:rFonts w:asciiTheme="minorHAnsi" w:eastAsiaTheme="minorEastAsia" w:hAnsiTheme="minorHAnsi" w:cstheme="minorBidi"/>
      <w:i/>
      <w:iCs/>
      <w:color w:val="7F7F7F" w:themeColor="text1" w:themeTint="80"/>
      <w:sz w:val="16"/>
      <w:szCs w:val="16"/>
      <w:lang w:val="en-US" w:eastAsia="ja-JP"/>
    </w:rPr>
  </w:style>
  <w:style w:type="character" w:styleId="Referencakomentara">
    <w:name w:val="annotation reference"/>
    <w:basedOn w:val="Zadanifontodlomka"/>
    <w:uiPriority w:val="99"/>
    <w:semiHidden/>
    <w:unhideWhenUsed/>
    <w:rsid w:val="008A7E9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A7E96"/>
    <w:pPr>
      <w:spacing w:after="160"/>
    </w:pPr>
    <w:rPr>
      <w:rFonts w:asciiTheme="minorHAnsi" w:eastAsiaTheme="minorHAnsi" w:hAnsiTheme="minorHAnsi" w:cstheme="minorBidi"/>
      <w:sz w:val="20"/>
      <w:lang w:val="en-US" w:eastAsia="en-US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A7E96"/>
    <w:rPr>
      <w:rFonts w:asciiTheme="minorHAnsi" w:eastAsiaTheme="minorHAnsi" w:hAnsiTheme="minorHAnsi" w:cstheme="minorBidi"/>
      <w:lang w:val="en-US"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A7E9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A7E96"/>
    <w:rPr>
      <w:rFonts w:asciiTheme="minorHAnsi" w:eastAsiaTheme="minorHAnsi" w:hAnsiTheme="minorHAnsi" w:cstheme="minorBidi"/>
      <w:b/>
      <w:bCs/>
      <w:lang w:val="en-US" w:eastAsia="en-US"/>
    </w:rPr>
  </w:style>
  <w:style w:type="character" w:styleId="Tekstrezerviranogmjesta">
    <w:name w:val="Placeholder Text"/>
    <w:basedOn w:val="Zadanifontodlomka"/>
    <w:uiPriority w:val="99"/>
    <w:semiHidden/>
    <w:rsid w:val="008A7E96"/>
    <w:rPr>
      <w:color w:val="808080"/>
    </w:rPr>
  </w:style>
  <w:style w:type="paragraph" w:styleId="Bezproreda">
    <w:name w:val="No Spacing"/>
    <w:uiPriority w:val="1"/>
    <w:qFormat/>
    <w:rsid w:val="00C50AF2"/>
    <w:rPr>
      <w:rFonts w:ascii="Arial" w:hAnsi="Arial"/>
      <w:sz w:val="22"/>
      <w:lang w:val="en-GB" w:eastAsia="de-DE"/>
    </w:rPr>
  </w:style>
  <w:style w:type="table" w:customStyle="1" w:styleId="TipTable1">
    <w:name w:val="Tip Table1"/>
    <w:basedOn w:val="Obinatablica"/>
    <w:uiPriority w:val="99"/>
    <w:rsid w:val="009241EF"/>
    <w:rPr>
      <w:rFonts w:asciiTheme="minorHAnsi" w:eastAsiaTheme="minorEastAsia" w:hAnsiTheme="minorHAnsi" w:cstheme="minorBidi"/>
      <w:color w:val="404040" w:themeColor="text1" w:themeTint="BF"/>
      <w:sz w:val="18"/>
      <w:szCs w:val="18"/>
      <w:lang w:val="en-US" w:eastAsia="ja-JP"/>
    </w:r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table" w:customStyle="1" w:styleId="Tamnatablicareetke5-isticanje11">
    <w:name w:val="Tamna tablica rešetke 5 - isticanje 11"/>
    <w:basedOn w:val="Obinatablica"/>
    <w:uiPriority w:val="50"/>
    <w:rsid w:val="009241EF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Nerijeenospominjanje">
    <w:name w:val="Unresolved Mention"/>
    <w:basedOn w:val="Zadanifontodlomka"/>
    <w:uiPriority w:val="99"/>
    <w:semiHidden/>
    <w:unhideWhenUsed/>
    <w:rsid w:val="003F60E8"/>
    <w:rPr>
      <w:color w:val="605E5C"/>
      <w:shd w:val="clear" w:color="auto" w:fill="E1DFDD"/>
    </w:rPr>
  </w:style>
  <w:style w:type="paragraph" w:customStyle="1" w:styleId="Bezproreda1">
    <w:name w:val="Bez proreda1"/>
    <w:qFormat/>
    <w:rsid w:val="003F60E8"/>
    <w:rPr>
      <w:rFonts w:ascii="Verdana" w:eastAsia="Calibri" w:hAnsi="Verdana"/>
      <w:sz w:val="18"/>
      <w:szCs w:val="22"/>
      <w:lang w:eastAsia="en-US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3F60E8"/>
    <w:rPr>
      <w:sz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3F60E8"/>
    <w:rPr>
      <w:rFonts w:ascii="Arial" w:hAnsi="Arial"/>
      <w:lang w:val="en-GB" w:eastAsia="de-DE"/>
    </w:rPr>
  </w:style>
  <w:style w:type="character" w:styleId="Referencafusnote">
    <w:name w:val="footnote reference"/>
    <w:basedOn w:val="Zadanifontodlomka"/>
    <w:uiPriority w:val="99"/>
    <w:semiHidden/>
    <w:unhideWhenUsed/>
    <w:rsid w:val="003F60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6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0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9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0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9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6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0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2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3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2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0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7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rektorij.kultbih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ic\Downloads\Country_Desktop_Document_color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CD061-55ED-4152-92EF-FB409A1E5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Country_Desktop_Document_color.dot</Template>
  <TotalTime>10</TotalTime>
  <Pages>13</Pages>
  <Words>2200</Words>
  <Characters>12544</Characters>
  <Application>Microsoft Office Word</Application>
  <DocSecurity>0</DocSecurity>
  <Lines>104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Institut za razvoj mladih KULT</Manager>
  <Company>Institut za razvoj mladih KULT</Company>
  <LinksUpToDate>false</LinksUpToDate>
  <CharactersWithSpaces>14715</CharactersWithSpaces>
  <SharedDoc>false</SharedDoc>
  <HLinks>
    <vt:vector size="6" baseType="variant">
      <vt:variant>
        <vt:i4>7929973</vt:i4>
      </vt:variant>
      <vt:variant>
        <vt:i4>-1</vt:i4>
      </vt:variant>
      <vt:variant>
        <vt:i4>2054</vt:i4>
      </vt:variant>
      <vt:variant>
        <vt:i4>1</vt:i4>
      </vt:variant>
      <vt:variant>
        <vt:lpwstr>lockup_blank_rgb_for_lhead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OBR-PPR</dc:title>
  <dc:subject/>
  <cp:keywords/>
  <cp:revision>6</cp:revision>
  <cp:lastPrinted>2015-05-11T13:27:00Z</cp:lastPrinted>
  <dcterms:created xsi:type="dcterms:W3CDTF">2019-05-28T17:28:00Z</dcterms:created>
  <dcterms:modified xsi:type="dcterms:W3CDTF">2019-05-28T17:42:00Z</dcterms:modified>
</cp:coreProperties>
</file>